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4438D8" w14:textId="582F7B4A" w:rsidR="00973769" w:rsidRPr="00973769" w:rsidRDefault="00973769" w:rsidP="00973769">
      <w:pPr>
        <w:pStyle w:val="HeadlineersteOrdnung"/>
        <w:rPr>
          <w:sz w:val="40"/>
          <w:szCs w:val="40"/>
        </w:rPr>
      </w:pPr>
      <w:r w:rsidRPr="00973769">
        <w:rPr>
          <w:sz w:val="40"/>
          <w:szCs w:val="40"/>
        </w:rPr>
        <w:t>Ausscheiden von Partnern oder Partnerwechsel</w:t>
      </w:r>
    </w:p>
    <w:p w14:paraId="6145BBB1" w14:textId="67024CC8" w:rsidR="00973769" w:rsidRPr="003F4616" w:rsidRDefault="00973769" w:rsidP="00973769">
      <w:pPr>
        <w:pStyle w:val="Subheadline"/>
      </w:pPr>
      <w:r>
        <w:t>in</w:t>
      </w:r>
      <w:r w:rsidRPr="003F4616">
        <w:t xml:space="preserve"> Projekten im Programm Erasmus+ </w:t>
      </w:r>
      <w:r>
        <w:t>JUGEND,</w:t>
      </w:r>
      <w:r>
        <w:br/>
      </w:r>
      <w:r w:rsidRPr="003F4616">
        <w:t>Leitaktion 2 (</w:t>
      </w:r>
      <w:r>
        <w:t>Kooperationspartnerschaften, KA220</w:t>
      </w:r>
      <w:r w:rsidRPr="003F4616">
        <w:t>)</w:t>
      </w:r>
    </w:p>
    <w:p w14:paraId="11CE8E7B" w14:textId="77777777" w:rsidR="00FD140F" w:rsidRPr="00973769" w:rsidRDefault="00FD140F" w:rsidP="005F784C">
      <w:pPr>
        <w:spacing w:line="290" w:lineRule="exact"/>
        <w:ind w:right="1551"/>
        <w:rPr>
          <w:color w:val="000000" w:themeColor="text1"/>
          <w:szCs w:val="22"/>
        </w:rPr>
        <w:sectPr w:rsidR="00FD140F" w:rsidRPr="00973769" w:rsidSect="00E82234"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0" w:h="16840"/>
          <w:pgMar w:top="2268" w:right="1134" w:bottom="1985" w:left="1418" w:header="680" w:footer="879" w:gutter="0"/>
          <w:cols w:space="708"/>
          <w:titlePg/>
          <w:docGrid w:linePitch="360"/>
        </w:sectPr>
      </w:pPr>
    </w:p>
    <w:p w14:paraId="66F0F272" w14:textId="77777777" w:rsidR="00973769" w:rsidRPr="00AF6B1F" w:rsidRDefault="00973769" w:rsidP="00973769">
      <w:pPr>
        <w:pStyle w:val="StandardJfE"/>
        <w:rPr>
          <w:rFonts w:cs="Calibri"/>
          <w:color w:val="00000A"/>
        </w:rPr>
      </w:pPr>
      <w:r>
        <w:rPr>
          <w:rFonts w:cs="Calibri"/>
          <w:b/>
          <w:color w:val="00000A"/>
        </w:rPr>
        <w:t>Projekt- / Ve</w:t>
      </w:r>
      <w:r>
        <w:rPr>
          <w:rFonts w:cs="Calibri"/>
          <w:b/>
          <w:color w:val="00000A"/>
          <w:lang w:val="de-DE"/>
        </w:rPr>
        <w:t>r</w:t>
      </w:r>
      <w:r w:rsidRPr="005B4E5D">
        <w:rPr>
          <w:rFonts w:cs="Calibri"/>
          <w:b/>
          <w:color w:val="00000A"/>
        </w:rPr>
        <w:t>tragsnummer</w:t>
      </w:r>
      <w:r w:rsidRPr="00AF6B1F">
        <w:rPr>
          <w:rFonts w:cs="Calibri"/>
          <w:color w:val="00000A"/>
        </w:rPr>
        <w:t xml:space="preserve">: </w:t>
      </w:r>
      <w:sdt>
        <w:sdtPr>
          <w:rPr>
            <w:rFonts w:cs="Calibri"/>
            <w:color w:val="00000A"/>
          </w:rPr>
          <w:id w:val="-925105639"/>
          <w:placeholder>
            <w:docPart w:val="AFA3001961A6400CB449D6D9790B3840"/>
          </w:placeholder>
          <w:showingPlcHdr/>
          <w:text/>
        </w:sdtPr>
        <w:sdtEndPr/>
        <w:sdtContent>
          <w:r w:rsidRPr="00AF6B1F">
            <w:rPr>
              <w:rStyle w:val="Platzhaltertext"/>
            </w:rPr>
            <w:t>Klicken Sie hier, um Text einzugeben.</w:t>
          </w:r>
        </w:sdtContent>
      </w:sdt>
    </w:p>
    <w:p w14:paraId="139E47E1" w14:textId="77777777" w:rsidR="00DB150E" w:rsidRPr="00DB150E" w:rsidRDefault="00DB150E" w:rsidP="00445EED">
      <w:pPr>
        <w:pStyle w:val="HeadlinezweiterOrdnung"/>
        <w:rPr>
          <w:sz w:val="24"/>
          <w:szCs w:val="24"/>
        </w:rPr>
      </w:pPr>
    </w:p>
    <w:p w14:paraId="4491E863" w14:textId="20FC8C47" w:rsidR="00973769" w:rsidRPr="00997021" w:rsidRDefault="00973769" w:rsidP="00445EED">
      <w:pPr>
        <w:pStyle w:val="HeadlinezweiterOrdnung"/>
      </w:pPr>
      <w:r>
        <w:t xml:space="preserve">A. </w:t>
      </w:r>
      <w:r w:rsidRPr="00997021">
        <w:t>Erklärung des Unterzeichnenden</w:t>
      </w:r>
    </w:p>
    <w:p w14:paraId="2C8D0A2A" w14:textId="77777777" w:rsidR="00973769" w:rsidRDefault="00973769" w:rsidP="00973769">
      <w:pPr>
        <w:pStyle w:val="StandardJfE"/>
      </w:pPr>
      <w:r w:rsidRPr="00997021">
        <w:t>Ich, der / die Unterzeichnende, bestätige hiermit die Vollständigkeit und sachliche Richtigkeit der folgenden Angaben. Diese Angaben sind von den rechtlichen Vertretern der von dem Wechsel betroffenen Partnereinrichtungen bestätigt.</w:t>
      </w:r>
    </w:p>
    <w:p w14:paraId="39CBABD3" w14:textId="77777777" w:rsidR="00973769" w:rsidRDefault="00973769" w:rsidP="00973769">
      <w:pPr>
        <w:pStyle w:val="StandardJfE"/>
      </w:pPr>
    </w:p>
    <w:p w14:paraId="558B8AD4" w14:textId="77777777" w:rsidR="00973769" w:rsidRDefault="00973769" w:rsidP="00973769">
      <w:pPr>
        <w:pStyle w:val="StandardJfE"/>
      </w:pPr>
      <w:r w:rsidRPr="005B4E5D">
        <w:rPr>
          <w:b/>
        </w:rPr>
        <w:t>Name des Zeichnungsberechtigten</w:t>
      </w:r>
      <w:r>
        <w:t>:</w:t>
      </w:r>
      <w:r>
        <w:rPr>
          <w:lang w:val="de-DE"/>
        </w:rPr>
        <w:tab/>
      </w:r>
      <w:sdt>
        <w:sdtPr>
          <w:id w:val="-953630093"/>
          <w:placeholder>
            <w:docPart w:val="45A4D7E74AF8445D9682D788E63CF0DF"/>
          </w:placeholder>
          <w:showingPlcHdr/>
          <w:text/>
        </w:sdtPr>
        <w:sdtEndPr/>
        <w:sdtContent>
          <w:r w:rsidRPr="0046729C">
            <w:rPr>
              <w:rStyle w:val="Platzhaltertext"/>
            </w:rPr>
            <w:t>Klicken Sie hier, um Text einzugeben.</w:t>
          </w:r>
        </w:sdtContent>
      </w:sdt>
    </w:p>
    <w:p w14:paraId="6559C44D" w14:textId="1F999688" w:rsidR="00973769" w:rsidRDefault="00973769" w:rsidP="00973769">
      <w:pPr>
        <w:pStyle w:val="StandardJfE"/>
      </w:pPr>
      <w:r w:rsidRPr="005B4E5D">
        <w:rPr>
          <w:b/>
        </w:rPr>
        <w:t>Funktion</w:t>
      </w:r>
      <w:r>
        <w:t>:</w:t>
      </w:r>
      <w:r>
        <w:tab/>
      </w:r>
      <w:r>
        <w:tab/>
      </w:r>
      <w:r>
        <w:tab/>
      </w:r>
      <w:r>
        <w:tab/>
      </w:r>
      <w:sdt>
        <w:sdtPr>
          <w:id w:val="329342779"/>
          <w:placeholder>
            <w:docPart w:val="9F182B24018B42779336E9DDCC812E9F"/>
          </w:placeholder>
          <w:showingPlcHdr/>
          <w:text/>
        </w:sdtPr>
        <w:sdtEndPr/>
        <w:sdtContent>
          <w:r w:rsidRPr="0046729C">
            <w:rPr>
              <w:rStyle w:val="Platzhaltertext"/>
            </w:rPr>
            <w:t>Klicken Sie hier, um Text einzugeben.</w:t>
          </w:r>
        </w:sdtContent>
      </w:sdt>
    </w:p>
    <w:p w14:paraId="3FCC9D48" w14:textId="62309295" w:rsidR="00973769" w:rsidRDefault="00973769" w:rsidP="00973769">
      <w:pPr>
        <w:pStyle w:val="StandardJfE"/>
      </w:pPr>
      <w:r w:rsidRPr="005B4E5D">
        <w:rPr>
          <w:b/>
        </w:rPr>
        <w:t>Ort und Datum</w:t>
      </w:r>
      <w:r>
        <w:t>:</w:t>
      </w:r>
      <w:r>
        <w:tab/>
      </w:r>
      <w:r>
        <w:tab/>
      </w:r>
      <w:r>
        <w:tab/>
      </w:r>
      <w:sdt>
        <w:sdtPr>
          <w:id w:val="-1683662809"/>
          <w:placeholder>
            <w:docPart w:val="8F971363EC224BC5BDD09319AE340085"/>
          </w:placeholder>
          <w:showingPlcHdr/>
          <w:text/>
        </w:sdtPr>
        <w:sdtEndPr/>
        <w:sdtContent>
          <w:r w:rsidRPr="0046729C">
            <w:rPr>
              <w:rStyle w:val="Platzhaltertext"/>
            </w:rPr>
            <w:t>Klicken Sie hier, um Text einzugeben.</w:t>
          </w:r>
        </w:sdtContent>
      </w:sdt>
    </w:p>
    <w:p w14:paraId="27BAAECC" w14:textId="4EF56947" w:rsidR="00973769" w:rsidRDefault="00973769" w:rsidP="00973769">
      <w:pPr>
        <w:pStyle w:val="StandardJfE"/>
      </w:pPr>
      <w:r w:rsidRPr="005B4E5D">
        <w:rPr>
          <w:b/>
        </w:rPr>
        <w:t>Unterschrift</w:t>
      </w:r>
      <w:r>
        <w:rPr>
          <w:b/>
        </w:rPr>
        <w:tab/>
      </w:r>
      <w:r>
        <w:rPr>
          <w:b/>
        </w:rPr>
        <w:tab/>
      </w:r>
      <w:r>
        <w:tab/>
      </w:r>
      <w:r>
        <w:tab/>
      </w:r>
      <w:sdt>
        <w:sdtPr>
          <w:id w:val="727267642"/>
          <w:placeholder>
            <w:docPart w:val="A23829CF7D2E4A6CBF725B3971EF6E49"/>
          </w:placeholder>
          <w:showingPlcHdr/>
          <w:text/>
        </w:sdtPr>
        <w:sdtEndPr/>
        <w:sdtContent>
          <w:r w:rsidRPr="0046729C">
            <w:rPr>
              <w:rStyle w:val="Platzhaltertext"/>
            </w:rPr>
            <w:t>Klicken Sie hier, um Text einzugeben.</w:t>
          </w:r>
        </w:sdtContent>
      </w:sdt>
    </w:p>
    <w:p w14:paraId="3FD08134" w14:textId="77777777" w:rsidR="00973769" w:rsidRDefault="00973769" w:rsidP="00973769">
      <w:pPr>
        <w:pStyle w:val="StandardJfE"/>
        <w:rPr>
          <w:lang w:val="de-DE"/>
        </w:rPr>
      </w:pPr>
    </w:p>
    <w:p w14:paraId="3CF99177" w14:textId="77777777" w:rsidR="00973769" w:rsidRPr="005B4E5D" w:rsidRDefault="00973769" w:rsidP="00973769">
      <w:pPr>
        <w:pStyle w:val="StandardJfE"/>
        <w:rPr>
          <w:i/>
          <w:lang w:val="de-DE"/>
        </w:rPr>
      </w:pPr>
      <w:r w:rsidRPr="005B4E5D">
        <w:rPr>
          <w:i/>
        </w:rPr>
        <w:t>(Originalunterschrift des ordnungsgemäß bevollmächtigten Vertreters des Vertragsneh</w:t>
      </w:r>
      <w:r w:rsidRPr="005B4E5D">
        <w:rPr>
          <w:i/>
        </w:rPr>
        <w:softHyphen/>
        <w:t>mers, der auch den ursprünglichen Vertrag unterzeichnet hat.)</w:t>
      </w:r>
    </w:p>
    <w:p w14:paraId="0CBF8F94" w14:textId="77777777" w:rsidR="00973769" w:rsidRPr="00DB150E" w:rsidRDefault="00973769" w:rsidP="00973769">
      <w:pPr>
        <w:spacing w:before="360" w:after="120"/>
        <w:rPr>
          <w:rFonts w:ascii="Calibri" w:hAnsi="Calibri"/>
          <w:b/>
          <w:color w:val="00A5DB"/>
          <w:sz w:val="24"/>
        </w:rPr>
      </w:pPr>
    </w:p>
    <w:p w14:paraId="4D4E5972" w14:textId="4D8F47BA" w:rsidR="00973769" w:rsidRPr="00170E18" w:rsidRDefault="00973769" w:rsidP="00445EED">
      <w:pPr>
        <w:pStyle w:val="HeadlinezweiterOrdnung"/>
      </w:pPr>
      <w:r>
        <w:t xml:space="preserve">B. </w:t>
      </w:r>
      <w:r w:rsidRPr="00170E18">
        <w:t>Ausscheiden eines P</w:t>
      </w:r>
      <w:r>
        <w:t>artners</w:t>
      </w:r>
    </w:p>
    <w:p w14:paraId="51CA54BD" w14:textId="775B08EC" w:rsidR="00973769" w:rsidRPr="00973769" w:rsidRDefault="00973769" w:rsidP="00973769">
      <w:pPr>
        <w:pStyle w:val="StandardJfE"/>
        <w:rPr>
          <w:lang w:val="de-DE"/>
        </w:rPr>
      </w:pPr>
      <w:r w:rsidRPr="00E219D1">
        <w:t>Machen Sie hier bitte Angaben zum ausscheidenden Partner</w:t>
      </w:r>
      <w:r>
        <w:rPr>
          <w:lang w:val="de-DE"/>
        </w:rPr>
        <w:t>:</w:t>
      </w:r>
    </w:p>
    <w:p w14:paraId="5A21A6D5" w14:textId="77777777" w:rsidR="00973769" w:rsidRDefault="00973769" w:rsidP="00973769">
      <w:pPr>
        <w:pStyle w:val="StandardJfE"/>
        <w:rPr>
          <w:b/>
          <w:lang w:val="de-DE"/>
        </w:rPr>
      </w:pPr>
    </w:p>
    <w:p w14:paraId="580A20DB" w14:textId="3F226DDD" w:rsidR="00973769" w:rsidRDefault="00973769" w:rsidP="00973769">
      <w:pPr>
        <w:pStyle w:val="StandardJfE"/>
      </w:pPr>
      <w:r w:rsidRPr="005B4E5D">
        <w:rPr>
          <w:b/>
        </w:rPr>
        <w:t>Name der ausscheidenden Partnerorganisation</w:t>
      </w:r>
      <w:r>
        <w:t xml:space="preserve">: </w:t>
      </w:r>
      <w:r>
        <w:tab/>
      </w:r>
      <w:sdt>
        <w:sdtPr>
          <w:id w:val="-897740060"/>
          <w:placeholder>
            <w:docPart w:val="295B5112E30840A4B6697334F24DAE3E"/>
          </w:placeholder>
          <w:showingPlcHdr/>
          <w:text/>
        </w:sdtPr>
        <w:sdtEndPr/>
        <w:sdtContent>
          <w:r w:rsidRPr="0046729C">
            <w:rPr>
              <w:rStyle w:val="Platzhaltertext"/>
            </w:rPr>
            <w:t>Klicken Sie hier, um Text einzugeben.</w:t>
          </w:r>
        </w:sdtContent>
      </w:sdt>
    </w:p>
    <w:p w14:paraId="179B457B" w14:textId="1CB66E91" w:rsidR="00973769" w:rsidRDefault="00973769" w:rsidP="00973769">
      <w:pPr>
        <w:pStyle w:val="StandardJfE"/>
      </w:pPr>
      <w:r>
        <w:rPr>
          <w:b/>
          <w:lang w:val="de-DE"/>
        </w:rPr>
        <w:t>OID</w:t>
      </w:r>
      <w:r w:rsidRPr="005B4E5D">
        <w:rPr>
          <w:b/>
        </w:rPr>
        <w:t xml:space="preserve"> der ausscheidenden Partnerorganisation</w:t>
      </w:r>
      <w:r>
        <w:t xml:space="preserve">: </w:t>
      </w:r>
      <w:r>
        <w:tab/>
      </w:r>
      <w:r>
        <w:tab/>
      </w:r>
      <w:sdt>
        <w:sdtPr>
          <w:id w:val="-1537117032"/>
          <w:placeholder>
            <w:docPart w:val="FC3B7CD76015412D85C1CB9B39BD8311"/>
          </w:placeholder>
          <w:showingPlcHdr/>
          <w:text/>
        </w:sdtPr>
        <w:sdtEndPr/>
        <w:sdtContent>
          <w:r w:rsidRPr="0046729C">
            <w:rPr>
              <w:rStyle w:val="Platzhaltertext"/>
            </w:rPr>
            <w:t>Klicken Sie hier, um Text einzugeben.</w:t>
          </w:r>
        </w:sdtContent>
      </w:sdt>
    </w:p>
    <w:p w14:paraId="3CCC6099" w14:textId="32F00B36" w:rsidR="00973769" w:rsidRPr="00973769" w:rsidRDefault="00973769" w:rsidP="00973769">
      <w:pPr>
        <w:pStyle w:val="StandardJfE"/>
      </w:pPr>
      <w:r w:rsidRPr="005B4E5D">
        <w:rPr>
          <w:b/>
        </w:rPr>
        <w:t>Zeitpunkt</w:t>
      </w:r>
      <w:r>
        <w:rPr>
          <w:b/>
          <w:lang w:val="de-DE"/>
        </w:rPr>
        <w:t xml:space="preserve"> des </w:t>
      </w:r>
      <w:r w:rsidRPr="005B4E5D">
        <w:rPr>
          <w:b/>
        </w:rPr>
        <w:t>Ausscheiden</w:t>
      </w:r>
      <w:r>
        <w:rPr>
          <w:b/>
          <w:lang w:val="de-DE"/>
        </w:rPr>
        <w:t>s</w:t>
      </w:r>
      <w:r w:rsidRPr="005B4E5D">
        <w:rPr>
          <w:b/>
        </w:rPr>
        <w:t xml:space="preserve"> des Partners</w:t>
      </w:r>
      <w:r>
        <w:rPr>
          <w:b/>
          <w:lang w:val="de-DE"/>
        </w:rPr>
        <w:t>:</w:t>
      </w:r>
      <w:r>
        <w:rPr>
          <w:b/>
          <w:lang w:val="de-DE"/>
        </w:rPr>
        <w:tab/>
      </w:r>
      <w:r>
        <w:rPr>
          <w:b/>
          <w:lang w:val="de-DE"/>
        </w:rPr>
        <w:tab/>
      </w:r>
      <w:sdt>
        <w:sdtPr>
          <w:id w:val="1374040904"/>
          <w:placeholder>
            <w:docPart w:val="2C24291E60474FD6B36890791657872C"/>
          </w:placeholder>
          <w:showingPlcHdr/>
          <w:text/>
        </w:sdtPr>
        <w:sdtEndPr/>
        <w:sdtContent>
          <w:r w:rsidRPr="0046729C">
            <w:rPr>
              <w:rStyle w:val="Platzhaltertext"/>
            </w:rPr>
            <w:t>Klicken Sie hier, um Text einzugeben.</w:t>
          </w:r>
        </w:sdtContent>
      </w:sdt>
      <w:r>
        <w:br/>
      </w:r>
      <w:r w:rsidRPr="005B4E5D">
        <w:t>(Termin kann nur in der Zukunft liegen!)</w:t>
      </w:r>
      <w:r w:rsidRPr="005B4E5D">
        <w:rPr>
          <w:b/>
        </w:rPr>
        <w:t>:</w:t>
      </w:r>
    </w:p>
    <w:p w14:paraId="07A2A494" w14:textId="2BF3CE8C" w:rsidR="00973769" w:rsidRDefault="00973769">
      <w:pPr>
        <w:rPr>
          <w:rFonts w:ascii="Calibri" w:eastAsia="Times New Roman" w:hAnsi="Calibri" w:cs="Times New Roman"/>
          <w:color w:val="000000"/>
          <w:szCs w:val="22"/>
          <w:lang w:eastAsia="de-DE"/>
        </w:rPr>
      </w:pPr>
      <w:r>
        <w:br w:type="page"/>
      </w:r>
    </w:p>
    <w:tbl>
      <w:tblPr>
        <w:tblW w:w="0" w:type="auto"/>
        <w:tblBorders>
          <w:top w:val="single" w:sz="12" w:space="0" w:color="00B0F0"/>
          <w:left w:val="single" w:sz="12" w:space="0" w:color="00B0F0"/>
          <w:bottom w:val="single" w:sz="12" w:space="0" w:color="00B0F0"/>
          <w:right w:val="single" w:sz="12" w:space="0" w:color="00B0F0"/>
          <w:insideH w:val="single" w:sz="12" w:space="0" w:color="00B0F0"/>
          <w:insideV w:val="single" w:sz="12" w:space="0" w:color="00B0F0"/>
        </w:tblBorders>
        <w:tblLook w:val="04A0" w:firstRow="1" w:lastRow="0" w:firstColumn="1" w:lastColumn="0" w:noHBand="0" w:noVBand="1"/>
      </w:tblPr>
      <w:tblGrid>
        <w:gridCol w:w="8191"/>
      </w:tblGrid>
      <w:tr w:rsidR="00973769" w:rsidRPr="00212678" w14:paraId="114504D4" w14:textId="77777777" w:rsidTr="00A2344F">
        <w:tc>
          <w:tcPr>
            <w:tcW w:w="8191" w:type="dxa"/>
            <w:shd w:val="clear" w:color="auto" w:fill="auto"/>
          </w:tcPr>
          <w:p w14:paraId="059070D3" w14:textId="77777777" w:rsidR="00973769" w:rsidRPr="005B4E5D" w:rsidRDefault="00973769" w:rsidP="00A2344F">
            <w:pPr>
              <w:pStyle w:val="StandardJfE"/>
              <w:rPr>
                <w:b/>
              </w:rPr>
            </w:pPr>
            <w:r w:rsidRPr="005B4E5D">
              <w:rPr>
                <w:b/>
              </w:rPr>
              <w:lastRenderedPageBreak/>
              <w:t>Gründe für das Ausscheiden der Partnerorganisation</w:t>
            </w:r>
          </w:p>
        </w:tc>
      </w:tr>
      <w:tr w:rsidR="00973769" w:rsidRPr="00212678" w14:paraId="5A1E558B" w14:textId="77777777" w:rsidTr="00A2344F">
        <w:tc>
          <w:tcPr>
            <w:tcW w:w="8191" w:type="dxa"/>
            <w:shd w:val="clear" w:color="auto" w:fill="auto"/>
          </w:tcPr>
          <w:p w14:paraId="1FD6F902" w14:textId="77777777" w:rsidR="00973769" w:rsidRPr="00212678" w:rsidRDefault="00973769" w:rsidP="00A2344F">
            <w:pPr>
              <w:pStyle w:val="StandardJfE"/>
            </w:pPr>
          </w:p>
          <w:sdt>
            <w:sdtPr>
              <w:id w:val="-1452935190"/>
              <w:placeholder>
                <w:docPart w:val="59D95F70701D4D589281D16239921ADC"/>
              </w:placeholder>
              <w:showingPlcHdr/>
              <w:text/>
            </w:sdtPr>
            <w:sdtEndPr/>
            <w:sdtContent>
              <w:p w14:paraId="151B79DA" w14:textId="77777777" w:rsidR="00973769" w:rsidRPr="00212678" w:rsidRDefault="00973769" w:rsidP="00A2344F">
                <w:pPr>
                  <w:pStyle w:val="StandardJfE"/>
                </w:pPr>
                <w:r w:rsidRPr="0046729C">
                  <w:rPr>
                    <w:rStyle w:val="Platzhaltertext"/>
                  </w:rPr>
                  <w:t>Klicken Sie hier, um Text einzugeben.</w:t>
                </w:r>
              </w:p>
            </w:sdtContent>
          </w:sdt>
        </w:tc>
      </w:tr>
      <w:tr w:rsidR="007543D4" w:rsidRPr="00212678" w14:paraId="4F6781FE" w14:textId="77777777" w:rsidTr="00A2344F">
        <w:tc>
          <w:tcPr>
            <w:tcW w:w="8191" w:type="dxa"/>
            <w:shd w:val="clear" w:color="auto" w:fill="auto"/>
          </w:tcPr>
          <w:p w14:paraId="58C06E33" w14:textId="77777777" w:rsidR="007543D4" w:rsidRPr="007543D4" w:rsidRDefault="007543D4" w:rsidP="00A2344F">
            <w:pPr>
              <w:pStyle w:val="StandardJfE"/>
              <w:rPr>
                <w:i/>
                <w:lang w:val="de-DE"/>
              </w:rPr>
            </w:pPr>
            <w:r w:rsidRPr="005B4E5D">
              <w:rPr>
                <w:i/>
              </w:rPr>
              <w:t>Falls der ausgeschiedene Partner durch einen neuen Partner ersetzt wird:</w:t>
            </w:r>
            <w:r w:rsidRPr="005B4E5D">
              <w:rPr>
                <w:i/>
                <w:lang w:val="de-DE"/>
              </w:rPr>
              <w:t xml:space="preserve"> </w:t>
            </w:r>
          </w:p>
          <w:p w14:paraId="69507A0F" w14:textId="77777777" w:rsidR="007543D4" w:rsidRPr="005B4E5D" w:rsidRDefault="007543D4" w:rsidP="00A2344F">
            <w:pPr>
              <w:pStyle w:val="StandardJfE"/>
              <w:rPr>
                <w:b/>
              </w:rPr>
            </w:pPr>
            <w:r w:rsidRPr="005B4E5D">
              <w:rPr>
                <w:b/>
              </w:rPr>
              <w:t>Übernimmt der neue Projektpartner alle Aufgaben des ersetzten Partners?</w:t>
            </w:r>
          </w:p>
        </w:tc>
      </w:tr>
      <w:tr w:rsidR="007543D4" w:rsidRPr="00212678" w14:paraId="7C55117B" w14:textId="77777777" w:rsidTr="00A2344F">
        <w:tc>
          <w:tcPr>
            <w:tcW w:w="8191" w:type="dxa"/>
            <w:shd w:val="clear" w:color="auto" w:fill="auto"/>
          </w:tcPr>
          <w:p w14:paraId="50F2C05E" w14:textId="77777777" w:rsidR="007543D4" w:rsidRPr="00212678" w:rsidRDefault="007543D4" w:rsidP="00A2344F">
            <w:pPr>
              <w:pStyle w:val="StandardJfE"/>
            </w:pPr>
          </w:p>
          <w:sdt>
            <w:sdtPr>
              <w:id w:val="-1583904900"/>
              <w:placeholder>
                <w:docPart w:val="FED86FF11F224D5A8575A27F3EAEE6BC"/>
              </w:placeholder>
              <w:showingPlcHdr/>
              <w:text/>
            </w:sdtPr>
            <w:sdtEndPr/>
            <w:sdtContent>
              <w:p w14:paraId="0BCAC0DA" w14:textId="77777777" w:rsidR="007543D4" w:rsidRPr="00212678" w:rsidRDefault="007543D4" w:rsidP="00A2344F">
                <w:pPr>
                  <w:pStyle w:val="StandardJfE"/>
                </w:pPr>
                <w:r w:rsidRPr="0046729C">
                  <w:rPr>
                    <w:rStyle w:val="Platzhaltertext"/>
                  </w:rPr>
                  <w:t>Klicken Sie hier, um Text einzugeben.</w:t>
                </w:r>
              </w:p>
            </w:sdtContent>
          </w:sdt>
        </w:tc>
      </w:tr>
      <w:tr w:rsidR="00973769" w:rsidRPr="00212678" w14:paraId="77F5DA57" w14:textId="77777777" w:rsidTr="00A2344F">
        <w:tc>
          <w:tcPr>
            <w:tcW w:w="8191" w:type="dxa"/>
            <w:shd w:val="clear" w:color="auto" w:fill="auto"/>
          </w:tcPr>
          <w:p w14:paraId="099E9231" w14:textId="77777777" w:rsidR="00973769" w:rsidRPr="005B4E5D" w:rsidRDefault="00973769" w:rsidP="00A2344F">
            <w:pPr>
              <w:pStyle w:val="StandardJfE"/>
              <w:rPr>
                <w:i/>
                <w:lang w:val="de-DE"/>
              </w:rPr>
            </w:pPr>
            <w:r w:rsidRPr="005B4E5D">
              <w:rPr>
                <w:i/>
              </w:rPr>
              <w:t>Falls der ausgeschiedene Partner nicht durch einen neuen Partner ersetzt wird:</w:t>
            </w:r>
            <w:r w:rsidRPr="005B4E5D">
              <w:rPr>
                <w:i/>
                <w:lang w:val="de-DE"/>
              </w:rPr>
              <w:t xml:space="preserve"> </w:t>
            </w:r>
          </w:p>
          <w:p w14:paraId="235B1308" w14:textId="739344CD" w:rsidR="00973769" w:rsidRPr="005B4E5D" w:rsidRDefault="00973769" w:rsidP="00A2344F">
            <w:pPr>
              <w:pStyle w:val="StandardJfE"/>
              <w:rPr>
                <w:b/>
              </w:rPr>
            </w:pPr>
            <w:r w:rsidRPr="005B4E5D">
              <w:rPr>
                <w:b/>
              </w:rPr>
              <w:t xml:space="preserve">Wie werden die Aufgaben des ausgeschiedenen Partners zwischen den weiteren </w:t>
            </w:r>
            <w:r w:rsidRPr="005B4E5D">
              <w:rPr>
                <w:b/>
                <w:lang w:val="de-DE"/>
              </w:rPr>
              <w:t>P</w:t>
            </w:r>
            <w:r w:rsidRPr="005B4E5D">
              <w:rPr>
                <w:b/>
              </w:rPr>
              <w:t>artner</w:t>
            </w:r>
            <w:r w:rsidR="00DB150E">
              <w:rPr>
                <w:b/>
                <w:lang w:val="de-DE"/>
              </w:rPr>
              <w:t xml:space="preserve">n </w:t>
            </w:r>
            <w:r w:rsidRPr="005B4E5D">
              <w:rPr>
                <w:b/>
              </w:rPr>
              <w:t>verteilt?</w:t>
            </w:r>
          </w:p>
        </w:tc>
      </w:tr>
      <w:tr w:rsidR="00973769" w:rsidRPr="00212678" w14:paraId="50C9E176" w14:textId="77777777" w:rsidTr="00A2344F">
        <w:tc>
          <w:tcPr>
            <w:tcW w:w="8191" w:type="dxa"/>
            <w:shd w:val="clear" w:color="auto" w:fill="auto"/>
          </w:tcPr>
          <w:p w14:paraId="2DC643E7" w14:textId="77777777" w:rsidR="00973769" w:rsidRPr="00212678" w:rsidRDefault="00973769" w:rsidP="00A2344F">
            <w:pPr>
              <w:pStyle w:val="StandardJfE"/>
            </w:pPr>
          </w:p>
          <w:sdt>
            <w:sdtPr>
              <w:id w:val="1250165236"/>
              <w:placeholder>
                <w:docPart w:val="4A6F07C09D8440E0A90AFE36347FAF13"/>
              </w:placeholder>
              <w:showingPlcHdr/>
              <w:text/>
            </w:sdtPr>
            <w:sdtEndPr/>
            <w:sdtContent>
              <w:p w14:paraId="2A27B7FB" w14:textId="77777777" w:rsidR="00973769" w:rsidRPr="00212678" w:rsidRDefault="00973769" w:rsidP="00A2344F">
                <w:pPr>
                  <w:pStyle w:val="StandardJfE"/>
                </w:pPr>
                <w:r w:rsidRPr="0046729C">
                  <w:rPr>
                    <w:rStyle w:val="Platzhaltertext"/>
                  </w:rPr>
                  <w:t>Klicken Sie hier, um Text einzugeben.</w:t>
                </w:r>
              </w:p>
            </w:sdtContent>
          </w:sdt>
        </w:tc>
      </w:tr>
    </w:tbl>
    <w:p w14:paraId="2AE7FDB3" w14:textId="77777777" w:rsidR="00DB150E" w:rsidRDefault="00DB150E" w:rsidP="00445EED">
      <w:pPr>
        <w:pStyle w:val="HeadlinezweiterOrdnung"/>
      </w:pPr>
    </w:p>
    <w:p w14:paraId="6BDB5E6E" w14:textId="73C36AE0" w:rsidR="00973769" w:rsidRPr="00EA5909" w:rsidRDefault="00973769" w:rsidP="00445EED">
      <w:pPr>
        <w:pStyle w:val="HeadlinezweiterOrdnung"/>
      </w:pPr>
      <w:r>
        <w:t>C</w:t>
      </w:r>
      <w:r w:rsidRPr="00EA5909">
        <w:t>. Neuer Partner</w:t>
      </w:r>
    </w:p>
    <w:p w14:paraId="59C297BF" w14:textId="77777777" w:rsidR="00973769" w:rsidRPr="005B4E5D" w:rsidRDefault="00973769" w:rsidP="00973769">
      <w:pPr>
        <w:pStyle w:val="StandardJfE"/>
        <w:rPr>
          <w:lang w:val="de-DE"/>
        </w:rPr>
      </w:pPr>
      <w:r w:rsidRPr="005B4E5D">
        <w:t>Machen Sie hier bitte Angaben zu dem Partner, der sich dem Projekt anschließen möchte.</w:t>
      </w:r>
      <w:r>
        <w:rPr>
          <w:lang w:val="de-DE"/>
        </w:rPr>
        <w:br/>
      </w:r>
    </w:p>
    <w:tbl>
      <w:tblPr>
        <w:tblW w:w="0" w:type="auto"/>
        <w:tblBorders>
          <w:top w:val="single" w:sz="12" w:space="0" w:color="00B0F0"/>
          <w:left w:val="single" w:sz="12" w:space="0" w:color="00B0F0"/>
          <w:bottom w:val="single" w:sz="12" w:space="0" w:color="00B0F0"/>
          <w:right w:val="single" w:sz="12" w:space="0" w:color="00B0F0"/>
          <w:insideH w:val="single" w:sz="12" w:space="0" w:color="00B0F0"/>
          <w:insideV w:val="single" w:sz="12" w:space="0" w:color="00B0F0"/>
        </w:tblBorders>
        <w:tblLook w:val="04A0" w:firstRow="1" w:lastRow="0" w:firstColumn="1" w:lastColumn="0" w:noHBand="0" w:noVBand="1"/>
      </w:tblPr>
      <w:tblGrid>
        <w:gridCol w:w="2802"/>
        <w:gridCol w:w="5389"/>
      </w:tblGrid>
      <w:tr w:rsidR="00973769" w:rsidRPr="00212678" w14:paraId="7BD9AA3C" w14:textId="77777777" w:rsidTr="00A2344F">
        <w:tc>
          <w:tcPr>
            <w:tcW w:w="2802" w:type="dxa"/>
            <w:shd w:val="clear" w:color="auto" w:fill="auto"/>
          </w:tcPr>
          <w:p w14:paraId="194468E9" w14:textId="77777777" w:rsidR="00973769" w:rsidRPr="005B4E5D" w:rsidRDefault="00973769" w:rsidP="00A2344F">
            <w:pPr>
              <w:pStyle w:val="StandardJfE"/>
              <w:rPr>
                <w:b/>
              </w:rPr>
            </w:pPr>
            <w:r w:rsidRPr="005B4E5D">
              <w:rPr>
                <w:b/>
              </w:rPr>
              <w:t>Name der Organisation:</w:t>
            </w:r>
          </w:p>
        </w:tc>
        <w:sdt>
          <w:sdtPr>
            <w:id w:val="1487123612"/>
            <w:placeholder>
              <w:docPart w:val="9A7A6D6E878F428FAF6BFE72833FC826"/>
            </w:placeholder>
            <w:showingPlcHdr/>
            <w:text/>
          </w:sdtPr>
          <w:sdtEndPr/>
          <w:sdtContent>
            <w:tc>
              <w:tcPr>
                <w:tcW w:w="5389" w:type="dxa"/>
                <w:shd w:val="clear" w:color="auto" w:fill="auto"/>
              </w:tcPr>
              <w:p w14:paraId="7079630C" w14:textId="77777777" w:rsidR="00973769" w:rsidRPr="00212678" w:rsidRDefault="00973769" w:rsidP="00A2344F">
                <w:pPr>
                  <w:pStyle w:val="StandardJfE"/>
                </w:pPr>
                <w:r w:rsidRPr="0046729C">
                  <w:rPr>
                    <w:rStyle w:val="Platzhaltertext"/>
                  </w:rPr>
                  <w:t>Klicken Sie hier, um Text einzugeben.</w:t>
                </w:r>
              </w:p>
            </w:tc>
          </w:sdtContent>
        </w:sdt>
      </w:tr>
      <w:tr w:rsidR="00973769" w:rsidRPr="00212678" w14:paraId="656DF2A3" w14:textId="77777777" w:rsidTr="00A2344F">
        <w:tc>
          <w:tcPr>
            <w:tcW w:w="2802" w:type="dxa"/>
            <w:shd w:val="clear" w:color="auto" w:fill="auto"/>
          </w:tcPr>
          <w:p w14:paraId="6864A8C5" w14:textId="77777777" w:rsidR="00973769" w:rsidRPr="005B4E5D" w:rsidRDefault="00973769" w:rsidP="00A2344F">
            <w:pPr>
              <w:pStyle w:val="StandardJfE"/>
              <w:rPr>
                <w:b/>
              </w:rPr>
            </w:pPr>
            <w:r>
              <w:rPr>
                <w:b/>
                <w:lang w:val="de-DE"/>
              </w:rPr>
              <w:t>OID</w:t>
            </w:r>
            <w:r w:rsidRPr="005B4E5D">
              <w:rPr>
                <w:b/>
              </w:rPr>
              <w:t>-Nr. der Organisation:</w:t>
            </w:r>
          </w:p>
        </w:tc>
        <w:sdt>
          <w:sdtPr>
            <w:id w:val="529843108"/>
            <w:placeholder>
              <w:docPart w:val="ED29A465A1D54803AF02DA7DE5910F01"/>
            </w:placeholder>
            <w:showingPlcHdr/>
            <w:text/>
          </w:sdtPr>
          <w:sdtEndPr/>
          <w:sdtContent>
            <w:tc>
              <w:tcPr>
                <w:tcW w:w="5389" w:type="dxa"/>
                <w:shd w:val="clear" w:color="auto" w:fill="auto"/>
              </w:tcPr>
              <w:p w14:paraId="78AB79D6" w14:textId="77777777" w:rsidR="00973769" w:rsidRPr="00212678" w:rsidRDefault="00973769" w:rsidP="00A2344F">
                <w:pPr>
                  <w:pStyle w:val="StandardJfE"/>
                </w:pPr>
                <w:r w:rsidRPr="0046729C">
                  <w:rPr>
                    <w:rStyle w:val="Platzhaltertext"/>
                  </w:rPr>
                  <w:t>Klicken Sie hier, um Text einzugeben.</w:t>
                </w:r>
              </w:p>
            </w:tc>
          </w:sdtContent>
        </w:sdt>
      </w:tr>
      <w:tr w:rsidR="00973769" w:rsidRPr="00212678" w14:paraId="605C9283" w14:textId="77777777" w:rsidTr="00A2344F">
        <w:tc>
          <w:tcPr>
            <w:tcW w:w="8191" w:type="dxa"/>
            <w:gridSpan w:val="2"/>
            <w:shd w:val="clear" w:color="auto" w:fill="auto"/>
          </w:tcPr>
          <w:p w14:paraId="460246A2" w14:textId="77777777" w:rsidR="00973769" w:rsidRPr="00212678" w:rsidRDefault="00973769" w:rsidP="00A2344F">
            <w:pPr>
              <w:pStyle w:val="berschriftJfE"/>
            </w:pPr>
            <w:r w:rsidRPr="00212678">
              <w:t>Angaben zur zeichnungsberechtigten Person</w:t>
            </w:r>
          </w:p>
        </w:tc>
      </w:tr>
      <w:tr w:rsidR="00973769" w:rsidRPr="00212678" w14:paraId="178D4767" w14:textId="77777777" w:rsidTr="00A2344F">
        <w:tc>
          <w:tcPr>
            <w:tcW w:w="2802" w:type="dxa"/>
            <w:shd w:val="clear" w:color="auto" w:fill="auto"/>
          </w:tcPr>
          <w:p w14:paraId="5A6D8760" w14:textId="77777777" w:rsidR="00973769" w:rsidRPr="005B4E5D" w:rsidRDefault="00973769" w:rsidP="00A2344F">
            <w:pPr>
              <w:pStyle w:val="StandardJfE"/>
              <w:rPr>
                <w:b/>
              </w:rPr>
            </w:pPr>
            <w:r w:rsidRPr="005B4E5D">
              <w:rPr>
                <w:b/>
              </w:rPr>
              <w:t>Name:</w:t>
            </w:r>
          </w:p>
        </w:tc>
        <w:sdt>
          <w:sdtPr>
            <w:id w:val="-1050139348"/>
            <w:placeholder>
              <w:docPart w:val="3F50E6C135864DEDAE61A2CEAB49C8CB"/>
            </w:placeholder>
            <w:showingPlcHdr/>
            <w:text/>
          </w:sdtPr>
          <w:sdtEndPr/>
          <w:sdtContent>
            <w:tc>
              <w:tcPr>
                <w:tcW w:w="5389" w:type="dxa"/>
                <w:shd w:val="clear" w:color="auto" w:fill="auto"/>
              </w:tcPr>
              <w:p w14:paraId="36EF5B45" w14:textId="77777777" w:rsidR="00973769" w:rsidRPr="00212678" w:rsidRDefault="00973769" w:rsidP="00A2344F">
                <w:pPr>
                  <w:pStyle w:val="StandardJfE"/>
                </w:pPr>
                <w:r w:rsidRPr="0046729C">
                  <w:rPr>
                    <w:rStyle w:val="Platzhaltertext"/>
                  </w:rPr>
                  <w:t>Klicken Sie hier, um Text einzugeben.</w:t>
                </w:r>
              </w:p>
            </w:tc>
          </w:sdtContent>
        </w:sdt>
      </w:tr>
      <w:tr w:rsidR="00973769" w:rsidRPr="00212678" w14:paraId="7BE40F68" w14:textId="77777777" w:rsidTr="00A2344F">
        <w:tc>
          <w:tcPr>
            <w:tcW w:w="2802" w:type="dxa"/>
            <w:shd w:val="clear" w:color="auto" w:fill="auto"/>
          </w:tcPr>
          <w:p w14:paraId="21F8EC06" w14:textId="77777777" w:rsidR="00973769" w:rsidRPr="005B4E5D" w:rsidRDefault="00973769" w:rsidP="00A2344F">
            <w:pPr>
              <w:pStyle w:val="StandardJfE"/>
              <w:rPr>
                <w:b/>
              </w:rPr>
            </w:pPr>
            <w:r w:rsidRPr="005B4E5D">
              <w:rPr>
                <w:b/>
              </w:rPr>
              <w:t>Vorname:</w:t>
            </w:r>
          </w:p>
        </w:tc>
        <w:sdt>
          <w:sdtPr>
            <w:id w:val="1621184928"/>
            <w:placeholder>
              <w:docPart w:val="837B9B814DB94000A2338F327F5E6F0D"/>
            </w:placeholder>
            <w:showingPlcHdr/>
            <w:text/>
          </w:sdtPr>
          <w:sdtEndPr/>
          <w:sdtContent>
            <w:tc>
              <w:tcPr>
                <w:tcW w:w="5389" w:type="dxa"/>
                <w:shd w:val="clear" w:color="auto" w:fill="auto"/>
              </w:tcPr>
              <w:p w14:paraId="65835F18" w14:textId="77777777" w:rsidR="00973769" w:rsidRPr="00212678" w:rsidRDefault="00973769" w:rsidP="00A2344F">
                <w:pPr>
                  <w:pStyle w:val="StandardJfE"/>
                </w:pPr>
                <w:r w:rsidRPr="0046729C">
                  <w:rPr>
                    <w:rStyle w:val="Platzhaltertext"/>
                  </w:rPr>
                  <w:t>Klicken Sie hier, um Text einzugeben.</w:t>
                </w:r>
              </w:p>
            </w:tc>
          </w:sdtContent>
        </w:sdt>
      </w:tr>
      <w:tr w:rsidR="00973769" w:rsidRPr="00212678" w14:paraId="6430B54B" w14:textId="77777777" w:rsidTr="00A2344F">
        <w:tc>
          <w:tcPr>
            <w:tcW w:w="2802" w:type="dxa"/>
            <w:shd w:val="clear" w:color="auto" w:fill="auto"/>
          </w:tcPr>
          <w:p w14:paraId="772FF400" w14:textId="77777777" w:rsidR="00973769" w:rsidRPr="005B4E5D" w:rsidRDefault="00973769" w:rsidP="00A2344F">
            <w:pPr>
              <w:pStyle w:val="StandardJfE"/>
              <w:rPr>
                <w:b/>
              </w:rPr>
            </w:pPr>
            <w:r w:rsidRPr="005B4E5D">
              <w:rPr>
                <w:b/>
              </w:rPr>
              <w:t>Position:</w:t>
            </w:r>
          </w:p>
        </w:tc>
        <w:sdt>
          <w:sdtPr>
            <w:id w:val="1180542547"/>
            <w:placeholder>
              <w:docPart w:val="D8747B91D1A849F29F1A66DDEF80043F"/>
            </w:placeholder>
            <w:showingPlcHdr/>
            <w:text/>
          </w:sdtPr>
          <w:sdtEndPr/>
          <w:sdtContent>
            <w:tc>
              <w:tcPr>
                <w:tcW w:w="5389" w:type="dxa"/>
                <w:shd w:val="clear" w:color="auto" w:fill="auto"/>
              </w:tcPr>
              <w:p w14:paraId="05B0A182" w14:textId="77777777" w:rsidR="00973769" w:rsidRPr="00212678" w:rsidRDefault="00973769" w:rsidP="00A2344F">
                <w:pPr>
                  <w:pStyle w:val="StandardJfE"/>
                </w:pPr>
                <w:r w:rsidRPr="0046729C">
                  <w:rPr>
                    <w:rStyle w:val="Platzhaltertext"/>
                  </w:rPr>
                  <w:t>Klicken Sie hier, um Text einzugeben.</w:t>
                </w:r>
              </w:p>
            </w:tc>
          </w:sdtContent>
        </w:sdt>
      </w:tr>
      <w:tr w:rsidR="00973769" w:rsidRPr="00212678" w14:paraId="6CC95011" w14:textId="77777777" w:rsidTr="00A2344F">
        <w:tc>
          <w:tcPr>
            <w:tcW w:w="2802" w:type="dxa"/>
            <w:shd w:val="clear" w:color="auto" w:fill="auto"/>
          </w:tcPr>
          <w:p w14:paraId="3BA7D982" w14:textId="77777777" w:rsidR="00973769" w:rsidRPr="005B4E5D" w:rsidRDefault="00973769" w:rsidP="00A2344F">
            <w:pPr>
              <w:pStyle w:val="StandardJfE"/>
              <w:rPr>
                <w:b/>
              </w:rPr>
            </w:pPr>
            <w:r w:rsidRPr="005B4E5D">
              <w:rPr>
                <w:b/>
              </w:rPr>
              <w:t>E-Mail-Adresse:</w:t>
            </w:r>
          </w:p>
        </w:tc>
        <w:sdt>
          <w:sdtPr>
            <w:id w:val="542867016"/>
            <w:placeholder>
              <w:docPart w:val="66AF33A8C8B74CBD9EC4E0EE375C2164"/>
            </w:placeholder>
            <w:showingPlcHdr/>
            <w:text/>
          </w:sdtPr>
          <w:sdtEndPr/>
          <w:sdtContent>
            <w:tc>
              <w:tcPr>
                <w:tcW w:w="5389" w:type="dxa"/>
                <w:shd w:val="clear" w:color="auto" w:fill="auto"/>
              </w:tcPr>
              <w:p w14:paraId="31503335" w14:textId="77777777" w:rsidR="00973769" w:rsidRPr="00212678" w:rsidRDefault="00973769" w:rsidP="00A2344F">
                <w:pPr>
                  <w:pStyle w:val="StandardJfE"/>
                </w:pPr>
                <w:r w:rsidRPr="0046729C">
                  <w:rPr>
                    <w:rStyle w:val="Platzhaltertext"/>
                  </w:rPr>
                  <w:t>Klicken Sie hier, um Text einzugeben.</w:t>
                </w:r>
              </w:p>
            </w:tc>
          </w:sdtContent>
        </w:sdt>
      </w:tr>
      <w:tr w:rsidR="00973769" w:rsidRPr="00212678" w14:paraId="2EFD0078" w14:textId="77777777" w:rsidTr="00A2344F">
        <w:tc>
          <w:tcPr>
            <w:tcW w:w="2802" w:type="dxa"/>
            <w:shd w:val="clear" w:color="auto" w:fill="auto"/>
          </w:tcPr>
          <w:p w14:paraId="021197E3" w14:textId="77777777" w:rsidR="00973769" w:rsidRPr="005B4E5D" w:rsidRDefault="00973769" w:rsidP="00A2344F">
            <w:pPr>
              <w:pStyle w:val="StandardJfE"/>
              <w:rPr>
                <w:b/>
              </w:rPr>
            </w:pPr>
            <w:r w:rsidRPr="005B4E5D">
              <w:rPr>
                <w:b/>
              </w:rPr>
              <w:t>Telefonnummer:</w:t>
            </w:r>
          </w:p>
        </w:tc>
        <w:sdt>
          <w:sdtPr>
            <w:id w:val="-400601004"/>
            <w:placeholder>
              <w:docPart w:val="7251BA9D65454458B384CCEA34ECE182"/>
            </w:placeholder>
            <w:showingPlcHdr/>
            <w:text/>
          </w:sdtPr>
          <w:sdtEndPr/>
          <w:sdtContent>
            <w:tc>
              <w:tcPr>
                <w:tcW w:w="5389" w:type="dxa"/>
                <w:shd w:val="clear" w:color="auto" w:fill="auto"/>
              </w:tcPr>
              <w:p w14:paraId="77FC8EBE" w14:textId="77777777" w:rsidR="00973769" w:rsidRPr="00212678" w:rsidRDefault="00973769" w:rsidP="00A2344F">
                <w:pPr>
                  <w:pStyle w:val="StandardJfE"/>
                </w:pPr>
                <w:r w:rsidRPr="0046729C">
                  <w:rPr>
                    <w:rStyle w:val="Platzhaltertext"/>
                  </w:rPr>
                  <w:t>Klicken Sie hier, um Text einzugeben.</w:t>
                </w:r>
              </w:p>
            </w:tc>
          </w:sdtContent>
        </w:sdt>
      </w:tr>
      <w:tr w:rsidR="00973769" w:rsidRPr="00212678" w14:paraId="344F2F1F" w14:textId="77777777" w:rsidTr="00A2344F">
        <w:tc>
          <w:tcPr>
            <w:tcW w:w="8191" w:type="dxa"/>
            <w:gridSpan w:val="2"/>
            <w:shd w:val="clear" w:color="auto" w:fill="auto"/>
          </w:tcPr>
          <w:p w14:paraId="3B07C64C" w14:textId="77777777" w:rsidR="00973769" w:rsidRPr="00212678" w:rsidRDefault="00973769" w:rsidP="00A2344F">
            <w:pPr>
              <w:pStyle w:val="berschriftJfE"/>
            </w:pPr>
            <w:r w:rsidRPr="00212678">
              <w:t>Angaben zur Kontaktperson</w:t>
            </w:r>
          </w:p>
        </w:tc>
      </w:tr>
      <w:tr w:rsidR="00973769" w:rsidRPr="00212678" w14:paraId="0B0F46C9" w14:textId="77777777" w:rsidTr="00A2344F">
        <w:tc>
          <w:tcPr>
            <w:tcW w:w="2802" w:type="dxa"/>
            <w:shd w:val="clear" w:color="auto" w:fill="auto"/>
          </w:tcPr>
          <w:p w14:paraId="5CCF861C" w14:textId="77777777" w:rsidR="00973769" w:rsidRPr="005B4E5D" w:rsidRDefault="00973769" w:rsidP="00A2344F">
            <w:pPr>
              <w:pStyle w:val="StandardJfE"/>
              <w:rPr>
                <w:b/>
              </w:rPr>
            </w:pPr>
            <w:r w:rsidRPr="005B4E5D">
              <w:rPr>
                <w:b/>
              </w:rPr>
              <w:t>Name:</w:t>
            </w:r>
          </w:p>
        </w:tc>
        <w:sdt>
          <w:sdtPr>
            <w:id w:val="81721261"/>
            <w:placeholder>
              <w:docPart w:val="5BE9CDE86B504BF4B434189AC6955DFA"/>
            </w:placeholder>
            <w:showingPlcHdr/>
            <w:text/>
          </w:sdtPr>
          <w:sdtEndPr/>
          <w:sdtContent>
            <w:tc>
              <w:tcPr>
                <w:tcW w:w="5389" w:type="dxa"/>
                <w:shd w:val="clear" w:color="auto" w:fill="auto"/>
              </w:tcPr>
              <w:p w14:paraId="2058D5D0" w14:textId="77777777" w:rsidR="00973769" w:rsidRPr="00212678" w:rsidRDefault="00973769" w:rsidP="00A2344F">
                <w:pPr>
                  <w:pStyle w:val="StandardJfE"/>
                </w:pPr>
                <w:r w:rsidRPr="0046729C">
                  <w:rPr>
                    <w:rStyle w:val="Platzhaltertext"/>
                  </w:rPr>
                  <w:t>Klicken Sie hier, um Text einzugeben.</w:t>
                </w:r>
              </w:p>
            </w:tc>
          </w:sdtContent>
        </w:sdt>
      </w:tr>
      <w:tr w:rsidR="00973769" w:rsidRPr="00212678" w14:paraId="60937E0B" w14:textId="77777777" w:rsidTr="00A2344F">
        <w:tc>
          <w:tcPr>
            <w:tcW w:w="2802" w:type="dxa"/>
            <w:shd w:val="clear" w:color="auto" w:fill="auto"/>
          </w:tcPr>
          <w:p w14:paraId="641B45AA" w14:textId="77777777" w:rsidR="00973769" w:rsidRPr="005B4E5D" w:rsidRDefault="00973769" w:rsidP="00A2344F">
            <w:pPr>
              <w:pStyle w:val="StandardJfE"/>
              <w:rPr>
                <w:b/>
              </w:rPr>
            </w:pPr>
            <w:r w:rsidRPr="005B4E5D">
              <w:rPr>
                <w:b/>
              </w:rPr>
              <w:t>Vorname:</w:t>
            </w:r>
          </w:p>
        </w:tc>
        <w:sdt>
          <w:sdtPr>
            <w:id w:val="180636874"/>
            <w:placeholder>
              <w:docPart w:val="F197E68336A04BE496D088019AB7959C"/>
            </w:placeholder>
            <w:showingPlcHdr/>
            <w:text/>
          </w:sdtPr>
          <w:sdtEndPr/>
          <w:sdtContent>
            <w:tc>
              <w:tcPr>
                <w:tcW w:w="5389" w:type="dxa"/>
                <w:shd w:val="clear" w:color="auto" w:fill="auto"/>
              </w:tcPr>
              <w:p w14:paraId="054C70E4" w14:textId="77777777" w:rsidR="00973769" w:rsidRPr="00212678" w:rsidRDefault="00973769" w:rsidP="00A2344F">
                <w:pPr>
                  <w:pStyle w:val="StandardJfE"/>
                </w:pPr>
                <w:r w:rsidRPr="0046729C">
                  <w:rPr>
                    <w:rStyle w:val="Platzhaltertext"/>
                  </w:rPr>
                  <w:t>Klicken Sie hier, um Text einzugeben.</w:t>
                </w:r>
              </w:p>
            </w:tc>
          </w:sdtContent>
        </w:sdt>
      </w:tr>
      <w:tr w:rsidR="00973769" w:rsidRPr="00212678" w14:paraId="26D5F720" w14:textId="77777777" w:rsidTr="00A2344F">
        <w:tc>
          <w:tcPr>
            <w:tcW w:w="2802" w:type="dxa"/>
            <w:shd w:val="clear" w:color="auto" w:fill="auto"/>
          </w:tcPr>
          <w:p w14:paraId="15575413" w14:textId="77777777" w:rsidR="00973769" w:rsidRPr="005B4E5D" w:rsidRDefault="00973769" w:rsidP="00A2344F">
            <w:pPr>
              <w:pStyle w:val="StandardJfE"/>
              <w:rPr>
                <w:b/>
              </w:rPr>
            </w:pPr>
            <w:r w:rsidRPr="005B4E5D">
              <w:rPr>
                <w:b/>
              </w:rPr>
              <w:t>Position:</w:t>
            </w:r>
          </w:p>
        </w:tc>
        <w:sdt>
          <w:sdtPr>
            <w:id w:val="776679933"/>
            <w:placeholder>
              <w:docPart w:val="478E545386B446738871DB611A8DA823"/>
            </w:placeholder>
            <w:showingPlcHdr/>
            <w:text/>
          </w:sdtPr>
          <w:sdtEndPr/>
          <w:sdtContent>
            <w:tc>
              <w:tcPr>
                <w:tcW w:w="5389" w:type="dxa"/>
                <w:shd w:val="clear" w:color="auto" w:fill="auto"/>
              </w:tcPr>
              <w:p w14:paraId="52411BD7" w14:textId="77777777" w:rsidR="00973769" w:rsidRPr="00212678" w:rsidRDefault="00973769" w:rsidP="00A2344F">
                <w:pPr>
                  <w:pStyle w:val="StandardJfE"/>
                </w:pPr>
                <w:r w:rsidRPr="0046729C">
                  <w:rPr>
                    <w:rStyle w:val="Platzhaltertext"/>
                  </w:rPr>
                  <w:t>Klicken Sie hier, um Text einzugeben.</w:t>
                </w:r>
              </w:p>
            </w:tc>
          </w:sdtContent>
        </w:sdt>
      </w:tr>
      <w:tr w:rsidR="00973769" w:rsidRPr="00212678" w14:paraId="3FCA6C6C" w14:textId="77777777" w:rsidTr="00A2344F">
        <w:tc>
          <w:tcPr>
            <w:tcW w:w="2802" w:type="dxa"/>
            <w:shd w:val="clear" w:color="auto" w:fill="auto"/>
          </w:tcPr>
          <w:p w14:paraId="79764F4D" w14:textId="77777777" w:rsidR="00973769" w:rsidRPr="005B4E5D" w:rsidRDefault="00973769" w:rsidP="00A2344F">
            <w:pPr>
              <w:pStyle w:val="StandardJfE"/>
              <w:rPr>
                <w:b/>
              </w:rPr>
            </w:pPr>
            <w:r w:rsidRPr="005B4E5D">
              <w:rPr>
                <w:b/>
              </w:rPr>
              <w:lastRenderedPageBreak/>
              <w:t>E-Mail-Adresse:</w:t>
            </w:r>
          </w:p>
        </w:tc>
        <w:sdt>
          <w:sdtPr>
            <w:id w:val="325242995"/>
            <w:placeholder>
              <w:docPart w:val="4ADFAE7650F14209A90982673EF5D61D"/>
            </w:placeholder>
            <w:showingPlcHdr/>
            <w:text/>
          </w:sdtPr>
          <w:sdtEndPr/>
          <w:sdtContent>
            <w:tc>
              <w:tcPr>
                <w:tcW w:w="5389" w:type="dxa"/>
                <w:shd w:val="clear" w:color="auto" w:fill="auto"/>
              </w:tcPr>
              <w:p w14:paraId="4ACD4485" w14:textId="77777777" w:rsidR="00973769" w:rsidRPr="00212678" w:rsidRDefault="00973769" w:rsidP="00A2344F">
                <w:pPr>
                  <w:pStyle w:val="StandardJfE"/>
                </w:pPr>
                <w:r w:rsidRPr="0046729C">
                  <w:rPr>
                    <w:rStyle w:val="Platzhaltertext"/>
                  </w:rPr>
                  <w:t>Klicken Sie hier, um Text einzugeben.</w:t>
                </w:r>
              </w:p>
            </w:tc>
          </w:sdtContent>
        </w:sdt>
      </w:tr>
      <w:tr w:rsidR="00973769" w:rsidRPr="00212678" w14:paraId="467F1DCD" w14:textId="77777777" w:rsidTr="00A2344F">
        <w:tc>
          <w:tcPr>
            <w:tcW w:w="2802" w:type="dxa"/>
            <w:shd w:val="clear" w:color="auto" w:fill="auto"/>
          </w:tcPr>
          <w:p w14:paraId="53AE375C" w14:textId="77777777" w:rsidR="00973769" w:rsidRPr="005B4E5D" w:rsidRDefault="00973769" w:rsidP="00A2344F">
            <w:pPr>
              <w:pStyle w:val="StandardJfE"/>
              <w:rPr>
                <w:b/>
              </w:rPr>
            </w:pPr>
            <w:r w:rsidRPr="005B4E5D">
              <w:rPr>
                <w:b/>
              </w:rPr>
              <w:t>Telefonnummer:</w:t>
            </w:r>
          </w:p>
        </w:tc>
        <w:sdt>
          <w:sdtPr>
            <w:id w:val="903645246"/>
            <w:placeholder>
              <w:docPart w:val="3F3A864B1A5C4B7FA5638C59D0E21195"/>
            </w:placeholder>
            <w:showingPlcHdr/>
            <w:text/>
          </w:sdtPr>
          <w:sdtEndPr/>
          <w:sdtContent>
            <w:tc>
              <w:tcPr>
                <w:tcW w:w="5389" w:type="dxa"/>
                <w:shd w:val="clear" w:color="auto" w:fill="auto"/>
              </w:tcPr>
              <w:p w14:paraId="5D8EB33D" w14:textId="77777777" w:rsidR="00973769" w:rsidRPr="00212678" w:rsidRDefault="00973769" w:rsidP="00A2344F">
                <w:pPr>
                  <w:pStyle w:val="StandardJfE"/>
                </w:pPr>
                <w:r w:rsidRPr="0046729C">
                  <w:rPr>
                    <w:rStyle w:val="Platzhaltertext"/>
                  </w:rPr>
                  <w:t>Klicken Sie hier, um Text einzugeben.</w:t>
                </w:r>
              </w:p>
            </w:tc>
          </w:sdtContent>
        </w:sdt>
      </w:tr>
    </w:tbl>
    <w:p w14:paraId="15A717DE" w14:textId="77777777" w:rsidR="00973769" w:rsidRDefault="00973769" w:rsidP="00973769">
      <w:pPr>
        <w:spacing w:before="120"/>
        <w:jc w:val="both"/>
        <w:rPr>
          <w:rFonts w:ascii="Calibri" w:hAnsi="Calibri"/>
        </w:rPr>
      </w:pPr>
    </w:p>
    <w:tbl>
      <w:tblPr>
        <w:tblW w:w="0" w:type="auto"/>
        <w:tblBorders>
          <w:top w:val="single" w:sz="12" w:space="0" w:color="00B0F0"/>
          <w:left w:val="single" w:sz="12" w:space="0" w:color="00B0F0"/>
          <w:bottom w:val="single" w:sz="12" w:space="0" w:color="00B0F0"/>
          <w:right w:val="single" w:sz="12" w:space="0" w:color="00B0F0"/>
          <w:insideH w:val="single" w:sz="12" w:space="0" w:color="00B0F0"/>
          <w:insideV w:val="single" w:sz="12" w:space="0" w:color="00B0F0"/>
        </w:tblBorders>
        <w:tblLook w:val="04A0" w:firstRow="1" w:lastRow="0" w:firstColumn="1" w:lastColumn="0" w:noHBand="0" w:noVBand="1"/>
      </w:tblPr>
      <w:tblGrid>
        <w:gridCol w:w="8191"/>
      </w:tblGrid>
      <w:tr w:rsidR="00973769" w:rsidRPr="00212678" w14:paraId="553C07B7" w14:textId="77777777" w:rsidTr="00A2344F">
        <w:tc>
          <w:tcPr>
            <w:tcW w:w="8191" w:type="dxa"/>
            <w:shd w:val="clear" w:color="auto" w:fill="auto"/>
          </w:tcPr>
          <w:p w14:paraId="464B63AF" w14:textId="02CEDA6C" w:rsidR="00973769" w:rsidRPr="005B4E5D" w:rsidRDefault="00DB150E" w:rsidP="00DB150E">
            <w:pPr>
              <w:spacing w:before="120"/>
              <w:jc w:val="both"/>
              <w:rPr>
                <w:rFonts w:ascii="Calibri" w:hAnsi="Calibri"/>
                <w:b/>
              </w:rPr>
            </w:pPr>
            <w:r w:rsidRPr="00DB150E">
              <w:rPr>
                <w:rFonts w:ascii="Calibri" w:hAnsi="Calibri"/>
                <w:b/>
              </w:rPr>
              <w:t>Bitte stellen Sie die Organisation</w:t>
            </w:r>
            <w:r>
              <w:rPr>
                <w:rFonts w:ascii="Calibri" w:hAnsi="Calibri"/>
                <w:b/>
              </w:rPr>
              <w:t xml:space="preserve"> </w:t>
            </w:r>
            <w:r w:rsidRPr="00DB150E">
              <w:rPr>
                <w:rFonts w:ascii="Calibri" w:hAnsi="Calibri"/>
                <w:b/>
              </w:rPr>
              <w:t>kurz vor (z. B. Art, Arbeitsumfang, Tätigkeits</w:t>
            </w:r>
            <w:r>
              <w:rPr>
                <w:rFonts w:ascii="Calibri" w:hAnsi="Calibri"/>
                <w:b/>
              </w:rPr>
              <w:softHyphen/>
            </w:r>
            <w:r w:rsidRPr="00DB150E">
              <w:rPr>
                <w:rFonts w:ascii="Calibri" w:hAnsi="Calibri"/>
                <w:b/>
              </w:rPr>
              <w:t xml:space="preserve">bereiche und ggf. </w:t>
            </w:r>
            <w:r>
              <w:rPr>
                <w:rFonts w:ascii="Calibri" w:hAnsi="Calibri"/>
                <w:b/>
              </w:rPr>
              <w:t xml:space="preserve">die </w:t>
            </w:r>
            <w:r w:rsidRPr="00DB150E">
              <w:rPr>
                <w:rFonts w:ascii="Calibri" w:hAnsi="Calibri"/>
                <w:b/>
              </w:rPr>
              <w:t>ungefähre Anzahl der bezahlten/unbezahlten Mitarbeiter, Lernenden und Mitglieder der Gruppe).</w:t>
            </w:r>
            <w:r>
              <w:rPr>
                <w:rFonts w:ascii="Calibri" w:hAnsi="Calibri"/>
                <w:b/>
              </w:rPr>
              <w:t xml:space="preserve"> </w:t>
            </w:r>
            <w:r w:rsidRPr="00DB150E">
              <w:rPr>
                <w:rFonts w:ascii="Calibri" w:hAnsi="Calibri"/>
                <w:b/>
              </w:rPr>
              <w:t>(max. 1000 Zeichen)</w:t>
            </w:r>
          </w:p>
        </w:tc>
      </w:tr>
      <w:tr w:rsidR="00973769" w:rsidRPr="00212678" w14:paraId="7F1EF871" w14:textId="77777777" w:rsidTr="00A2344F">
        <w:tc>
          <w:tcPr>
            <w:tcW w:w="8191" w:type="dxa"/>
            <w:shd w:val="clear" w:color="auto" w:fill="auto"/>
          </w:tcPr>
          <w:p w14:paraId="472F1E07" w14:textId="77777777" w:rsidR="00DB150E" w:rsidRDefault="00DB150E" w:rsidP="00A2344F">
            <w:pPr>
              <w:spacing w:before="120"/>
              <w:jc w:val="both"/>
              <w:rPr>
                <w:rFonts w:ascii="Calibri" w:hAnsi="Calibri"/>
              </w:rPr>
            </w:pPr>
          </w:p>
          <w:sdt>
            <w:sdtPr>
              <w:rPr>
                <w:rFonts w:ascii="Calibri" w:hAnsi="Calibri"/>
              </w:rPr>
              <w:id w:val="586897024"/>
              <w:placeholder>
                <w:docPart w:val="43FEE3295EA74D2FB3ECF12B05F6E09A"/>
              </w:placeholder>
              <w:showingPlcHdr/>
              <w:text/>
            </w:sdtPr>
            <w:sdtEndPr/>
            <w:sdtContent>
              <w:p w14:paraId="6AD81809" w14:textId="2ACE125B" w:rsidR="00973769" w:rsidRPr="00212678" w:rsidRDefault="00973769" w:rsidP="00A2344F">
                <w:pPr>
                  <w:spacing w:before="120"/>
                  <w:jc w:val="both"/>
                  <w:rPr>
                    <w:rFonts w:ascii="Calibri" w:hAnsi="Calibri"/>
                  </w:rPr>
                </w:pPr>
                <w:r w:rsidRPr="0046729C">
                  <w:rPr>
                    <w:rStyle w:val="Platzhaltertext"/>
                  </w:rPr>
                  <w:t>Klicken Sie hier, um Text einzugeben.</w:t>
                </w:r>
              </w:p>
            </w:sdtContent>
          </w:sdt>
        </w:tc>
      </w:tr>
      <w:tr w:rsidR="00973769" w:rsidRPr="00212678" w14:paraId="1B8B5258" w14:textId="77777777" w:rsidTr="00A2344F">
        <w:tc>
          <w:tcPr>
            <w:tcW w:w="8191" w:type="dxa"/>
            <w:shd w:val="clear" w:color="auto" w:fill="auto"/>
          </w:tcPr>
          <w:p w14:paraId="622E0BE6" w14:textId="0DB72753" w:rsidR="00973769" w:rsidRPr="005B4E5D" w:rsidRDefault="00DB150E" w:rsidP="00A2344F">
            <w:pPr>
              <w:spacing w:before="120"/>
              <w:jc w:val="both"/>
              <w:rPr>
                <w:rFonts w:ascii="Calibri" w:hAnsi="Calibri"/>
                <w:b/>
              </w:rPr>
            </w:pPr>
            <w:r w:rsidRPr="00DB150E">
              <w:rPr>
                <w:rFonts w:ascii="Calibri" w:hAnsi="Calibri"/>
                <w:b/>
              </w:rPr>
              <w:t>Welche Aktivitäten und Erfahrungen hat die Organisation in den für dieses Projekt relevanten Bereichen? Über welche Fähigkeiten und/oder Fachkenntnisse verfügen Schlüsselpersonen, die an diesem Projekt beteiligt sind? (max. 1000 Zeichen)</w:t>
            </w:r>
          </w:p>
        </w:tc>
      </w:tr>
      <w:tr w:rsidR="00973769" w:rsidRPr="00212678" w14:paraId="0BB3DAD9" w14:textId="77777777" w:rsidTr="00A2344F">
        <w:tc>
          <w:tcPr>
            <w:tcW w:w="8191" w:type="dxa"/>
            <w:shd w:val="clear" w:color="auto" w:fill="auto"/>
          </w:tcPr>
          <w:p w14:paraId="59139A85" w14:textId="77777777" w:rsidR="00DB150E" w:rsidRDefault="00DB150E" w:rsidP="00DB150E">
            <w:pPr>
              <w:spacing w:before="120"/>
              <w:jc w:val="both"/>
              <w:rPr>
                <w:rFonts w:ascii="Calibri" w:hAnsi="Calibri"/>
              </w:rPr>
            </w:pPr>
          </w:p>
          <w:sdt>
            <w:sdtPr>
              <w:rPr>
                <w:rFonts w:ascii="Calibri" w:hAnsi="Calibri"/>
              </w:rPr>
              <w:id w:val="-1259750549"/>
              <w:placeholder>
                <w:docPart w:val="1C3E89CA8ABD41BA80E27D0B2AA571BB"/>
              </w:placeholder>
              <w:showingPlcHdr/>
              <w:text/>
            </w:sdtPr>
            <w:sdtEndPr/>
            <w:sdtContent>
              <w:p w14:paraId="7812FE54" w14:textId="0A0E13A0" w:rsidR="00973769" w:rsidRPr="00212678" w:rsidRDefault="00973769" w:rsidP="00DB150E">
                <w:pPr>
                  <w:spacing w:before="120"/>
                  <w:jc w:val="both"/>
                  <w:rPr>
                    <w:rFonts w:ascii="Calibri" w:hAnsi="Calibri"/>
                  </w:rPr>
                </w:pPr>
                <w:r w:rsidRPr="0046729C">
                  <w:rPr>
                    <w:rStyle w:val="Platzhaltertext"/>
                  </w:rPr>
                  <w:t>Klicken Sie hier, um Text einzugeben.</w:t>
                </w:r>
              </w:p>
            </w:sdtContent>
          </w:sdt>
        </w:tc>
      </w:tr>
    </w:tbl>
    <w:p w14:paraId="68DB7DD5" w14:textId="058ACB31" w:rsidR="00973769" w:rsidRPr="00170E18" w:rsidRDefault="00973769" w:rsidP="00445EED">
      <w:pPr>
        <w:pStyle w:val="HeadlinezweiterOrdnung"/>
      </w:pPr>
      <w:r>
        <w:t>D</w:t>
      </w:r>
      <w:r w:rsidRPr="00170E18">
        <w:t xml:space="preserve">. </w:t>
      </w:r>
      <w:r>
        <w:t>Beizufügende Unterlagen</w:t>
      </w:r>
    </w:p>
    <w:p w14:paraId="47774EA9" w14:textId="77777777" w:rsidR="00973769" w:rsidRDefault="00973769" w:rsidP="00973769">
      <w:pPr>
        <w:pStyle w:val="StandardJfE"/>
      </w:pPr>
      <w:r>
        <w:t>Dieser Antrag ist nur vollständig, wenn folgende Dokumente beiliegen:</w:t>
      </w:r>
    </w:p>
    <w:p w14:paraId="47119404" w14:textId="77777777" w:rsidR="00973769" w:rsidRDefault="00973769" w:rsidP="00973769">
      <w:pPr>
        <w:pStyle w:val="StandardJfE"/>
        <w:numPr>
          <w:ilvl w:val="0"/>
          <w:numId w:val="1"/>
        </w:numPr>
        <w:rPr>
          <w:lang w:val="de-DE"/>
        </w:rPr>
      </w:pPr>
      <w:r>
        <w:rPr>
          <w:lang w:val="de-DE"/>
        </w:rPr>
        <w:t>Bestätigung des ausscheidenden Partners</w:t>
      </w:r>
    </w:p>
    <w:p w14:paraId="08684981" w14:textId="77777777" w:rsidR="00973769" w:rsidRDefault="00973769" w:rsidP="00973769">
      <w:pPr>
        <w:pStyle w:val="StandardJfE"/>
        <w:numPr>
          <w:ilvl w:val="0"/>
          <w:numId w:val="1"/>
        </w:numPr>
        <w:rPr>
          <w:lang w:val="de-DE"/>
        </w:rPr>
      </w:pPr>
      <w:r>
        <w:rPr>
          <w:lang w:val="de-DE"/>
        </w:rPr>
        <w:t>Unterzeichnetes Mandat / Partnervereinbarung des neuen Partners</w:t>
      </w:r>
    </w:p>
    <w:p w14:paraId="23D88A7E" w14:textId="77777777" w:rsidR="00973769" w:rsidRDefault="00973769" w:rsidP="00973769">
      <w:pPr>
        <w:pStyle w:val="StandardJfE"/>
        <w:numPr>
          <w:ilvl w:val="0"/>
          <w:numId w:val="1"/>
        </w:numPr>
        <w:rPr>
          <w:lang w:val="en-US"/>
        </w:rPr>
      </w:pPr>
      <w:r w:rsidRPr="00651662">
        <w:rPr>
          <w:lang w:val="en-US"/>
        </w:rPr>
        <w:t xml:space="preserve">Formular „KA2 Budget Amendment </w:t>
      </w:r>
      <w:proofErr w:type="gramStart"/>
      <w:r w:rsidRPr="00651662">
        <w:rPr>
          <w:lang w:val="en-US"/>
        </w:rPr>
        <w:t>Request“</w:t>
      </w:r>
      <w:proofErr w:type="gramEnd"/>
    </w:p>
    <w:p w14:paraId="4545D931" w14:textId="77777777" w:rsidR="00973769" w:rsidRPr="00973769" w:rsidRDefault="00973769" w:rsidP="00973769">
      <w:pPr>
        <w:spacing w:before="120"/>
        <w:rPr>
          <w:rFonts w:ascii="Calibri" w:hAnsi="Calibri"/>
          <w:color w:val="000000"/>
          <w:szCs w:val="22"/>
          <w:lang w:val="en-US"/>
        </w:rPr>
      </w:pPr>
    </w:p>
    <w:sectPr w:rsidR="00973769" w:rsidRPr="00973769" w:rsidSect="00E82234">
      <w:type w:val="continuous"/>
      <w:pgSz w:w="11900" w:h="16840"/>
      <w:pgMar w:top="2268" w:right="1134" w:bottom="1985" w:left="1418" w:header="709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BB4852" w14:textId="77777777" w:rsidR="00DE051F" w:rsidRDefault="00DE051F" w:rsidP="00CD3334">
      <w:r>
        <w:separator/>
      </w:r>
    </w:p>
  </w:endnote>
  <w:endnote w:type="continuationSeparator" w:id="0">
    <w:p w14:paraId="49E910F9" w14:textId="77777777" w:rsidR="00DE051F" w:rsidRDefault="00DE051F" w:rsidP="00CD33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-Bold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eitenzahl"/>
      </w:rPr>
      <w:id w:val="1063752750"/>
      <w:docPartObj>
        <w:docPartGallery w:val="Page Numbers (Bottom of Page)"/>
        <w:docPartUnique/>
      </w:docPartObj>
    </w:sdtPr>
    <w:sdtEndPr>
      <w:rPr>
        <w:rStyle w:val="Seitenzahl"/>
      </w:rPr>
    </w:sdtEndPr>
    <w:sdtContent>
      <w:p w14:paraId="076B17D5" w14:textId="77777777" w:rsidR="003E14A0" w:rsidRDefault="003E14A0" w:rsidP="00855070">
        <w:pPr>
          <w:pStyle w:val="Fuzeile"/>
          <w:framePr w:wrap="none" w:vAnchor="text" w:hAnchor="margin" w:y="1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end"/>
        </w:r>
      </w:p>
    </w:sdtContent>
  </w:sdt>
  <w:sdt>
    <w:sdtPr>
      <w:rPr>
        <w:rStyle w:val="Seitenzahl"/>
      </w:rPr>
      <w:id w:val="-539200695"/>
      <w:docPartObj>
        <w:docPartGallery w:val="Page Numbers (Bottom of Page)"/>
        <w:docPartUnique/>
      </w:docPartObj>
    </w:sdtPr>
    <w:sdtEndPr>
      <w:rPr>
        <w:rStyle w:val="Seitenzahl"/>
      </w:rPr>
    </w:sdtEndPr>
    <w:sdtContent>
      <w:p w14:paraId="327E0253" w14:textId="77777777" w:rsidR="008129C2" w:rsidRDefault="008129C2" w:rsidP="003E14A0">
        <w:pPr>
          <w:pStyle w:val="Fuzeile"/>
          <w:framePr w:wrap="none" w:vAnchor="text" w:hAnchor="margin" w:y="1"/>
          <w:ind w:firstLine="360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end"/>
        </w:r>
      </w:p>
    </w:sdtContent>
  </w:sdt>
  <w:p w14:paraId="272BE99E" w14:textId="77777777" w:rsidR="00CD3334" w:rsidRDefault="00CD3334" w:rsidP="008129C2">
    <w:pPr>
      <w:pStyle w:val="Fuzeile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eitenzahl"/>
      </w:rPr>
      <w:id w:val="-1955548790"/>
      <w:docPartObj>
        <w:docPartGallery w:val="Page Numbers (Bottom of Page)"/>
        <w:docPartUnique/>
      </w:docPartObj>
    </w:sdtPr>
    <w:sdtEndPr>
      <w:rPr>
        <w:rStyle w:val="Seitenzahl"/>
        <w:color w:val="174489"/>
      </w:rPr>
    </w:sdtEndPr>
    <w:sdtContent>
      <w:p w14:paraId="66069BCA" w14:textId="77777777" w:rsidR="003E14A0" w:rsidRPr="003E14A0" w:rsidRDefault="00D63F02" w:rsidP="00855070">
        <w:pPr>
          <w:pStyle w:val="Fuzeile"/>
          <w:framePr w:wrap="none" w:vAnchor="text" w:hAnchor="margin" w:y="1"/>
          <w:rPr>
            <w:rStyle w:val="Seitenzahl"/>
            <w:color w:val="174489"/>
          </w:rPr>
        </w:pPr>
        <w:r>
          <w:rPr>
            <w:rStyle w:val="Seitenzahl"/>
            <w:color w:val="174489"/>
          </w:rPr>
          <w:t>Page</w:t>
        </w:r>
        <w:r w:rsidR="003E14A0" w:rsidRPr="003E14A0">
          <w:rPr>
            <w:rStyle w:val="Seitenzahl"/>
            <w:color w:val="174489"/>
          </w:rPr>
          <w:t xml:space="preserve"> 0</w:t>
        </w:r>
        <w:r w:rsidR="003E14A0" w:rsidRPr="003E14A0">
          <w:rPr>
            <w:rStyle w:val="Seitenzahl"/>
            <w:color w:val="174489"/>
          </w:rPr>
          <w:fldChar w:fldCharType="begin"/>
        </w:r>
        <w:r w:rsidR="003E14A0" w:rsidRPr="003E14A0">
          <w:rPr>
            <w:rStyle w:val="Seitenzahl"/>
            <w:color w:val="174489"/>
          </w:rPr>
          <w:instrText xml:space="preserve"> PAGE </w:instrText>
        </w:r>
        <w:r w:rsidR="003E14A0" w:rsidRPr="003E14A0">
          <w:rPr>
            <w:rStyle w:val="Seitenzahl"/>
            <w:color w:val="174489"/>
          </w:rPr>
          <w:fldChar w:fldCharType="separate"/>
        </w:r>
        <w:r w:rsidR="003E14A0" w:rsidRPr="003E14A0">
          <w:rPr>
            <w:rStyle w:val="Seitenzahl"/>
            <w:noProof/>
            <w:color w:val="174489"/>
          </w:rPr>
          <w:t>1</w:t>
        </w:r>
        <w:r w:rsidR="003E14A0" w:rsidRPr="003E14A0">
          <w:rPr>
            <w:rStyle w:val="Seitenzahl"/>
            <w:color w:val="174489"/>
          </w:rPr>
          <w:fldChar w:fldCharType="end"/>
        </w:r>
      </w:p>
    </w:sdtContent>
  </w:sdt>
  <w:p w14:paraId="26937830" w14:textId="77777777" w:rsidR="00CD3334" w:rsidRPr="008129C2" w:rsidRDefault="008129C2" w:rsidP="003E14A0">
    <w:pPr>
      <w:pStyle w:val="Fuzeile"/>
      <w:ind w:firstLine="360"/>
      <w:rPr>
        <w:b/>
        <w:bCs/>
        <w:color w:val="174489"/>
      </w:rPr>
    </w:pPr>
    <w:r>
      <w:rPr>
        <w:noProof/>
        <w:color w:val="174489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43A93B2" wp14:editId="5640D500">
              <wp:simplePos x="0" y="0"/>
              <wp:positionH relativeFrom="column">
                <wp:posOffset>4131310</wp:posOffset>
              </wp:positionH>
              <wp:positionV relativeFrom="paragraph">
                <wp:posOffset>-17892</wp:posOffset>
              </wp:positionV>
              <wp:extent cx="1703524" cy="186613"/>
              <wp:effectExtent l="0" t="0" r="0" b="4445"/>
              <wp:wrapNone/>
              <wp:docPr id="2" name="Textfeld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03524" cy="186613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9F11B07" w14:textId="77777777" w:rsidR="008129C2" w:rsidRPr="008129C2" w:rsidRDefault="008129C2" w:rsidP="008129C2">
                          <w:pPr>
                            <w:rPr>
                              <w:color w:val="174489"/>
                            </w:rPr>
                          </w:pPr>
                          <w:r w:rsidRPr="008129C2">
                            <w:rPr>
                              <w:color w:val="174489"/>
                            </w:rPr>
                            <w:t>www.jugendfuereuropa.de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43A93B2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6" type="#_x0000_t202" style="position:absolute;left:0;text-align:left;margin-left:325.3pt;margin-top:-1.4pt;width:134.15pt;height:14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" filled="f" stroked="f" strokeweight=".5pt">
              <v:textbox inset="0,0,0,0">
                <w:txbxContent>
                  <w:p w14:paraId="19F11B07" w14:textId="77777777" w:rsidR="008129C2" w:rsidRPr="008129C2" w:rsidRDefault="008129C2" w:rsidP="008129C2">
                    <w:pPr>
                      <w:rPr>
                        <w:color w:val="174489"/>
                      </w:rPr>
                    </w:pPr>
                    <w:r w:rsidRPr="008129C2">
                      <w:rPr>
                        <w:color w:val="174489"/>
                      </w:rPr>
                      <w:t>www.jugendfuereuropa.de</w:t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eitenzahl"/>
      </w:rPr>
      <w:id w:val="1453436587"/>
      <w:docPartObj>
        <w:docPartGallery w:val="Page Numbers (Bottom of Page)"/>
        <w:docPartUnique/>
      </w:docPartObj>
    </w:sdtPr>
    <w:sdtEndPr>
      <w:rPr>
        <w:rStyle w:val="Seitenzahl"/>
        <w:color w:val="174489"/>
      </w:rPr>
    </w:sdtEndPr>
    <w:sdtContent>
      <w:p w14:paraId="1D3A3551" w14:textId="77777777" w:rsidR="001C495C" w:rsidRPr="003E14A0" w:rsidRDefault="00D63F02" w:rsidP="001C495C">
        <w:pPr>
          <w:pStyle w:val="Fuzeile"/>
          <w:framePr w:wrap="none" w:vAnchor="text" w:hAnchor="margin" w:y="1"/>
          <w:rPr>
            <w:rStyle w:val="Seitenzahl"/>
            <w:color w:val="174489"/>
          </w:rPr>
        </w:pPr>
        <w:r>
          <w:rPr>
            <w:rStyle w:val="Seitenzahl"/>
            <w:color w:val="174489"/>
          </w:rPr>
          <w:t>Page</w:t>
        </w:r>
        <w:r w:rsidR="001C495C" w:rsidRPr="003E14A0">
          <w:rPr>
            <w:rStyle w:val="Seitenzahl"/>
            <w:color w:val="174489"/>
          </w:rPr>
          <w:t xml:space="preserve"> 0</w:t>
        </w:r>
        <w:r w:rsidR="001C495C" w:rsidRPr="003E14A0">
          <w:rPr>
            <w:rStyle w:val="Seitenzahl"/>
            <w:color w:val="174489"/>
          </w:rPr>
          <w:fldChar w:fldCharType="begin"/>
        </w:r>
        <w:r w:rsidR="001C495C" w:rsidRPr="003E14A0">
          <w:rPr>
            <w:rStyle w:val="Seitenzahl"/>
            <w:color w:val="174489"/>
          </w:rPr>
          <w:instrText xml:space="preserve"> PAGE </w:instrText>
        </w:r>
        <w:r w:rsidR="001C495C" w:rsidRPr="003E14A0">
          <w:rPr>
            <w:rStyle w:val="Seitenzahl"/>
            <w:color w:val="174489"/>
          </w:rPr>
          <w:fldChar w:fldCharType="separate"/>
        </w:r>
        <w:r w:rsidR="001C495C">
          <w:rPr>
            <w:rStyle w:val="Seitenzahl"/>
            <w:color w:val="174489"/>
          </w:rPr>
          <w:t>2</w:t>
        </w:r>
        <w:r w:rsidR="001C495C" w:rsidRPr="003E14A0">
          <w:rPr>
            <w:rStyle w:val="Seitenzahl"/>
            <w:color w:val="174489"/>
          </w:rPr>
          <w:fldChar w:fldCharType="end"/>
        </w:r>
      </w:p>
    </w:sdtContent>
  </w:sdt>
  <w:p w14:paraId="5D1C16A1" w14:textId="77777777" w:rsidR="001C495C" w:rsidRDefault="001C495C">
    <w:pPr>
      <w:pStyle w:val="Fuzeile"/>
    </w:pP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55D734D0" wp14:editId="3C12025A">
              <wp:simplePos x="0" y="0"/>
              <wp:positionH relativeFrom="column">
                <wp:posOffset>4169233</wp:posOffset>
              </wp:positionH>
              <wp:positionV relativeFrom="paragraph">
                <wp:posOffset>-5715</wp:posOffset>
              </wp:positionV>
              <wp:extent cx="1647825" cy="180340"/>
              <wp:effectExtent l="0" t="0" r="3175" b="0"/>
              <wp:wrapNone/>
              <wp:docPr id="6" name="Textfeld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47825" cy="1803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F089621" w14:textId="77777777" w:rsidR="001C495C" w:rsidRPr="001C495C" w:rsidRDefault="001C495C">
                          <w:pPr>
                            <w:rPr>
                              <w:color w:val="174489"/>
                            </w:rPr>
                          </w:pPr>
                          <w:r w:rsidRPr="008129C2">
                            <w:rPr>
                              <w:color w:val="174489"/>
                            </w:rPr>
                            <w:t>www.jugendfuereuropa.de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5D734D0" id="_x0000_t202" coordsize="21600,21600" o:spt="202" path="m,l,21600r21600,l21600,xe">
              <v:stroke joinstyle="miter"/>
              <v:path gradientshapeok="t" o:connecttype="rect"/>
            </v:shapetype>
            <v:shape id="Textfeld 6" o:spid="_x0000_s1027" type="#_x0000_t202" style="position:absolute;margin-left:328.3pt;margin-top:-.45pt;width:129.75pt;height:14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" filled="f" stroked="f" strokeweight=".5pt">
              <v:textbox inset="0,0,0,0">
                <w:txbxContent>
                  <w:p w14:paraId="7F089621" w14:textId="77777777" w:rsidR="001C495C" w:rsidRPr="001C495C" w:rsidRDefault="001C495C">
                    <w:pPr>
                      <w:rPr>
                        <w:color w:val="174489"/>
                      </w:rPr>
                    </w:pPr>
                    <w:r w:rsidRPr="008129C2">
                      <w:rPr>
                        <w:color w:val="174489"/>
                      </w:rPr>
                      <w:t>www.jugendfuereuropa.de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6EAF9A" w14:textId="77777777" w:rsidR="00DE051F" w:rsidRDefault="00DE051F" w:rsidP="00CD3334">
      <w:r>
        <w:separator/>
      </w:r>
    </w:p>
  </w:footnote>
  <w:footnote w:type="continuationSeparator" w:id="0">
    <w:p w14:paraId="3EA8DA64" w14:textId="77777777" w:rsidR="00DE051F" w:rsidRDefault="00DE051F" w:rsidP="00CD333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40B51C" w14:textId="77777777" w:rsidR="00CD3334" w:rsidRDefault="00CD3334">
    <w:pPr>
      <w:pStyle w:val="Kopfzeile"/>
    </w:pPr>
    <w:r>
      <w:rPr>
        <w:noProof/>
      </w:rPr>
      <w:drawing>
        <wp:anchor distT="0" distB="0" distL="114300" distR="114300" simplePos="0" relativeHeight="251661312" behindDoc="1" locked="0" layoutInCell="1" allowOverlap="1" wp14:anchorId="08F3C5D2" wp14:editId="0AF8C217">
          <wp:simplePos x="0" y="0"/>
          <wp:positionH relativeFrom="column">
            <wp:posOffset>-900430</wp:posOffset>
          </wp:positionH>
          <wp:positionV relativeFrom="paragraph">
            <wp:posOffset>-449468</wp:posOffset>
          </wp:positionV>
          <wp:extent cx="7568918" cy="10698252"/>
          <wp:effectExtent l="0" t="0" r="635" b="0"/>
          <wp:wrapNone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Grafik 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8918" cy="1069825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123017" w14:textId="77777777" w:rsidR="001C495C" w:rsidRDefault="001C495C">
    <w:pPr>
      <w:pStyle w:val="Kopfzeile"/>
    </w:pPr>
    <w:r>
      <w:rPr>
        <w:noProof/>
      </w:rPr>
      <w:drawing>
        <wp:anchor distT="0" distB="0" distL="114300" distR="114300" simplePos="0" relativeHeight="251664384" behindDoc="1" locked="0" layoutInCell="1" allowOverlap="1" wp14:anchorId="103849D4" wp14:editId="5A7501E9">
          <wp:simplePos x="0" y="0"/>
          <wp:positionH relativeFrom="column">
            <wp:posOffset>-895350</wp:posOffset>
          </wp:positionH>
          <wp:positionV relativeFrom="paragraph">
            <wp:posOffset>-437627</wp:posOffset>
          </wp:positionV>
          <wp:extent cx="7568918" cy="10698480"/>
          <wp:effectExtent l="0" t="0" r="635" b="0"/>
          <wp:wrapNone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Grafik 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8918" cy="106984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144226E"/>
    <w:multiLevelType w:val="hybridMultilevel"/>
    <w:tmpl w:val="FFC254EA"/>
    <w:lvl w:ilvl="0" w:tplc="8CFE8F98">
      <w:start w:val="1"/>
      <w:numFmt w:val="bullet"/>
      <w:lvlText w:val="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995397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ocumentProtection w:edit="forms" w:enforcement="1" w:cryptProviderType="rsaAES" w:cryptAlgorithmClass="hash" w:cryptAlgorithmType="typeAny" w:cryptAlgorithmSid="14" w:cryptSpinCount="100000" w:hash="JpSLKrHY1jHlBAd2jHFvebA3KlZyu/3WdIarnHvUlWoe7n7D/4zRIxYvmWMQEabCTdIizmDnt3e8iKfsMIQWjQ==" w:salt="tO6kY8NF+4kh89iKISIG6A==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3769"/>
    <w:rsid w:val="000B030E"/>
    <w:rsid w:val="001C495C"/>
    <w:rsid w:val="00251127"/>
    <w:rsid w:val="003C4CF1"/>
    <w:rsid w:val="003E14A0"/>
    <w:rsid w:val="00445EED"/>
    <w:rsid w:val="00495DF4"/>
    <w:rsid w:val="005057B2"/>
    <w:rsid w:val="00515228"/>
    <w:rsid w:val="005B676D"/>
    <w:rsid w:val="005D0148"/>
    <w:rsid w:val="005E34AA"/>
    <w:rsid w:val="005F784C"/>
    <w:rsid w:val="0069712F"/>
    <w:rsid w:val="006D411A"/>
    <w:rsid w:val="00742179"/>
    <w:rsid w:val="007543D4"/>
    <w:rsid w:val="008129C2"/>
    <w:rsid w:val="00973769"/>
    <w:rsid w:val="00BA2668"/>
    <w:rsid w:val="00C7228F"/>
    <w:rsid w:val="00C939CB"/>
    <w:rsid w:val="00CD3334"/>
    <w:rsid w:val="00CF45D0"/>
    <w:rsid w:val="00D63F02"/>
    <w:rsid w:val="00DB150E"/>
    <w:rsid w:val="00DE051F"/>
    <w:rsid w:val="00E82234"/>
    <w:rsid w:val="00F521BD"/>
    <w:rsid w:val="00FD14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4530B40"/>
  <w15:chartTrackingRefBased/>
  <w15:docId w15:val="{2BF052B6-3769-4A88-9B7C-91203398C0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0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aliases w:val="Fließtext"/>
    <w:qFormat/>
    <w:rsid w:val="00CD3334"/>
    <w:rPr>
      <w:sz w:val="22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FD140F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autoRedefine/>
    <w:uiPriority w:val="9"/>
    <w:unhideWhenUsed/>
    <w:qFormat/>
    <w:rsid w:val="00FD140F"/>
    <w:pPr>
      <w:keepNext/>
      <w:keepLines/>
      <w:spacing w:before="40"/>
      <w:outlineLvl w:val="1"/>
    </w:pPr>
    <w:rPr>
      <w:rFonts w:ascii="Calibri" w:eastAsiaTheme="majorEastAsia" w:hAnsi="Calibri" w:cstheme="majorBidi"/>
      <w:b/>
      <w:bCs/>
      <w:color w:val="2F5496" w:themeColor="accent1" w:themeShade="BF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EinfAbs">
    <w:name w:val="[Einf. Abs.]"/>
    <w:basedOn w:val="Standard"/>
    <w:uiPriority w:val="99"/>
    <w:rsid w:val="00FD140F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FD140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FD140F"/>
    <w:rPr>
      <w:rFonts w:ascii="Calibri" w:eastAsiaTheme="majorEastAsia" w:hAnsi="Calibri" w:cstheme="majorBidi"/>
      <w:b/>
      <w:bCs/>
      <w:color w:val="2F5496" w:themeColor="accent1" w:themeShade="BF"/>
      <w:sz w:val="22"/>
      <w:szCs w:val="26"/>
    </w:rPr>
  </w:style>
  <w:style w:type="paragraph" w:customStyle="1" w:styleId="HeadlineersteOrdnung">
    <w:name w:val="Headline erste Ordnung"/>
    <w:basedOn w:val="EinfAbs"/>
    <w:qFormat/>
    <w:rsid w:val="00FD140F"/>
    <w:pPr>
      <w:spacing w:after="170" w:line="240" w:lineRule="auto"/>
    </w:pPr>
    <w:rPr>
      <w:rFonts w:ascii="Calibri" w:hAnsi="Calibri" w:cs="Calibri"/>
      <w:b/>
      <w:bCs/>
      <w:color w:val="229AD6"/>
      <w:sz w:val="48"/>
      <w:szCs w:val="48"/>
    </w:rPr>
  </w:style>
  <w:style w:type="paragraph" w:customStyle="1" w:styleId="Subheadline">
    <w:name w:val="Subheadline"/>
    <w:basedOn w:val="EinfAbs"/>
    <w:qFormat/>
    <w:rsid w:val="00FD140F"/>
    <w:pPr>
      <w:spacing w:after="600" w:line="240" w:lineRule="auto"/>
    </w:pPr>
    <w:rPr>
      <w:rFonts w:ascii="Calibri" w:hAnsi="Calibri" w:cs="Calibri"/>
      <w:b/>
      <w:bCs/>
      <w:color w:val="154194"/>
      <w:sz w:val="32"/>
      <w:szCs w:val="32"/>
    </w:rPr>
  </w:style>
  <w:style w:type="paragraph" w:customStyle="1" w:styleId="HeadlinezweiterOrdnung">
    <w:name w:val="Headline zweiter Ordnung"/>
    <w:basedOn w:val="berschrift1"/>
    <w:qFormat/>
    <w:rsid w:val="00FD140F"/>
    <w:pPr>
      <w:spacing w:before="300" w:after="200" w:line="290" w:lineRule="exact"/>
    </w:pPr>
    <w:rPr>
      <w:rFonts w:ascii="Calibri" w:hAnsi="Calibri" w:cs="Calibri"/>
      <w:b/>
      <w:bCs/>
    </w:rPr>
  </w:style>
  <w:style w:type="paragraph" w:customStyle="1" w:styleId="Zwischenheadline">
    <w:name w:val="Zwischenheadline"/>
    <w:basedOn w:val="berschrift2"/>
    <w:qFormat/>
    <w:rsid w:val="005F784C"/>
    <w:pPr>
      <w:spacing w:before="120"/>
      <w:ind w:right="1554"/>
    </w:pPr>
    <w:rPr>
      <w:lang w:val="en-US"/>
    </w:rPr>
  </w:style>
  <w:style w:type="paragraph" w:styleId="Kopfzeile">
    <w:name w:val="header"/>
    <w:basedOn w:val="Standard"/>
    <w:link w:val="KopfzeileZchn"/>
    <w:uiPriority w:val="99"/>
    <w:unhideWhenUsed/>
    <w:rsid w:val="00CD3334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CD3334"/>
    <w:rPr>
      <w:sz w:val="22"/>
    </w:rPr>
  </w:style>
  <w:style w:type="paragraph" w:styleId="Fuzeile">
    <w:name w:val="footer"/>
    <w:basedOn w:val="Standard"/>
    <w:link w:val="FuzeileZchn"/>
    <w:uiPriority w:val="99"/>
    <w:unhideWhenUsed/>
    <w:rsid w:val="00CD3334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CD3334"/>
    <w:rPr>
      <w:sz w:val="22"/>
    </w:rPr>
  </w:style>
  <w:style w:type="character" w:styleId="Seitenzahl">
    <w:name w:val="page number"/>
    <w:basedOn w:val="Absatz-Standardschriftart"/>
    <w:uiPriority w:val="99"/>
    <w:semiHidden/>
    <w:unhideWhenUsed/>
    <w:rsid w:val="00CD3334"/>
  </w:style>
  <w:style w:type="paragraph" w:customStyle="1" w:styleId="UntertitelJfE">
    <w:name w:val="Untertitel_JfE"/>
    <w:basedOn w:val="Standard"/>
    <w:link w:val="UntertitelJfEZchn"/>
    <w:qFormat/>
    <w:rsid w:val="00973769"/>
    <w:pPr>
      <w:spacing w:before="120" w:after="360"/>
    </w:pPr>
    <w:rPr>
      <w:rFonts w:ascii="Calibri" w:eastAsia="Times New Roman" w:hAnsi="Calibri" w:cs="Times New Roman"/>
      <w:b/>
      <w:sz w:val="24"/>
      <w:lang w:val="x-none" w:eastAsia="de-DE"/>
    </w:rPr>
  </w:style>
  <w:style w:type="character" w:customStyle="1" w:styleId="UntertitelJfEZchn">
    <w:name w:val="Untertitel_JfE Zchn"/>
    <w:link w:val="UntertitelJfE"/>
    <w:rsid w:val="00973769"/>
    <w:rPr>
      <w:rFonts w:ascii="Calibri" w:eastAsia="Times New Roman" w:hAnsi="Calibri" w:cs="Times New Roman"/>
      <w:b/>
      <w:lang w:val="x-none" w:eastAsia="de-DE"/>
    </w:rPr>
  </w:style>
  <w:style w:type="paragraph" w:customStyle="1" w:styleId="berschriftJfE">
    <w:name w:val="Überschrift_JfE"/>
    <w:basedOn w:val="berschrift1"/>
    <w:link w:val="berschriftJfEZchn"/>
    <w:qFormat/>
    <w:rsid w:val="00973769"/>
    <w:pPr>
      <w:keepNext w:val="0"/>
      <w:keepLines w:val="0"/>
      <w:widowControl w:val="0"/>
      <w:autoSpaceDE w:val="0"/>
      <w:autoSpaceDN w:val="0"/>
      <w:adjustRightInd w:val="0"/>
      <w:spacing w:before="360" w:after="120"/>
      <w:textAlignment w:val="center"/>
    </w:pPr>
    <w:rPr>
      <w:rFonts w:ascii="Calibri" w:eastAsia="Times New Roman" w:hAnsi="Calibri" w:cs="Calibri-Bold"/>
      <w:b/>
      <w:bCs/>
      <w:color w:val="00A5DB"/>
      <w:sz w:val="24"/>
      <w:szCs w:val="24"/>
      <w:lang w:val="en-US" w:eastAsia="de-DE"/>
    </w:rPr>
  </w:style>
  <w:style w:type="paragraph" w:customStyle="1" w:styleId="StandardJfE">
    <w:name w:val="Standard_JfE"/>
    <w:basedOn w:val="StandardWeb"/>
    <w:link w:val="StandardJfEZchn"/>
    <w:qFormat/>
    <w:rsid w:val="00973769"/>
    <w:pPr>
      <w:spacing w:before="120"/>
    </w:pPr>
    <w:rPr>
      <w:rFonts w:ascii="Calibri" w:eastAsia="Times New Roman" w:hAnsi="Calibri"/>
      <w:color w:val="000000"/>
      <w:sz w:val="22"/>
      <w:szCs w:val="22"/>
      <w:lang w:val="x-none" w:eastAsia="de-DE"/>
    </w:rPr>
  </w:style>
  <w:style w:type="character" w:customStyle="1" w:styleId="berschriftJfEZchn">
    <w:name w:val="Überschrift_JfE Zchn"/>
    <w:link w:val="berschriftJfE"/>
    <w:rsid w:val="00973769"/>
    <w:rPr>
      <w:rFonts w:ascii="Calibri" w:eastAsia="Times New Roman" w:hAnsi="Calibri" w:cs="Calibri-Bold"/>
      <w:b/>
      <w:bCs/>
      <w:color w:val="00A5DB"/>
      <w:lang w:val="en-US" w:eastAsia="de-DE"/>
    </w:rPr>
  </w:style>
  <w:style w:type="character" w:customStyle="1" w:styleId="StandardJfEZchn">
    <w:name w:val="Standard_JfE Zchn"/>
    <w:link w:val="StandardJfE"/>
    <w:rsid w:val="00973769"/>
    <w:rPr>
      <w:rFonts w:ascii="Calibri" w:eastAsia="Times New Roman" w:hAnsi="Calibri" w:cs="Times New Roman"/>
      <w:color w:val="000000"/>
      <w:sz w:val="22"/>
      <w:szCs w:val="22"/>
      <w:lang w:val="x-none" w:eastAsia="de-DE"/>
    </w:rPr>
  </w:style>
  <w:style w:type="paragraph" w:styleId="Listenabsatz">
    <w:name w:val="List Paragraph"/>
    <w:basedOn w:val="Standard"/>
    <w:uiPriority w:val="34"/>
    <w:qFormat/>
    <w:rsid w:val="00973769"/>
    <w:pPr>
      <w:suppressAutoHyphens/>
      <w:spacing w:line="100" w:lineRule="atLeast"/>
      <w:ind w:left="720"/>
      <w:contextualSpacing/>
    </w:pPr>
    <w:rPr>
      <w:rFonts w:ascii="Times New Roman" w:eastAsia="Times New Roman" w:hAnsi="Times New Roman" w:cs="Times New Roman"/>
      <w:color w:val="00000A"/>
      <w:sz w:val="20"/>
      <w:szCs w:val="20"/>
      <w:lang w:val="en-GB" w:eastAsia="de-DE"/>
    </w:rPr>
  </w:style>
  <w:style w:type="character" w:styleId="Platzhaltertext">
    <w:name w:val="Placeholder Text"/>
    <w:basedOn w:val="Absatz-Standardschriftart"/>
    <w:rsid w:val="00973769"/>
    <w:rPr>
      <w:color w:val="808080"/>
    </w:rPr>
  </w:style>
  <w:style w:type="paragraph" w:styleId="StandardWeb">
    <w:name w:val="Normal (Web)"/>
    <w:basedOn w:val="Standard"/>
    <w:uiPriority w:val="99"/>
    <w:semiHidden/>
    <w:unhideWhenUsed/>
    <w:rsid w:val="00973769"/>
    <w:rPr>
      <w:rFonts w:ascii="Times New Roman" w:hAnsi="Times New Roman" w:cs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427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93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chneider\Downloads\JfE_Mastervorlage_allgemein_Hochformat_EN_einspaltig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AFA3001961A6400CB449D6D9790B384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85CB16B-A25C-44BF-8CA1-CB5A360086D9}"/>
      </w:docPartPr>
      <w:docPartBody>
        <w:p w:rsidR="00544F10" w:rsidRDefault="00F365A9" w:rsidP="00F365A9">
          <w:pPr>
            <w:pStyle w:val="AFA3001961A6400CB449D6D9790B3840"/>
          </w:pPr>
          <w:r w:rsidRPr="0046729C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45A4D7E74AF8445D9682D788E63CF0D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7617914-D030-4D60-A59C-D06D456ADB7C}"/>
      </w:docPartPr>
      <w:docPartBody>
        <w:p w:rsidR="00544F10" w:rsidRDefault="00F365A9" w:rsidP="00F365A9">
          <w:pPr>
            <w:pStyle w:val="45A4D7E74AF8445D9682D788E63CF0DF"/>
          </w:pPr>
          <w:r w:rsidRPr="0046729C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9F182B24018B42779336E9DDCC812E9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9AF8741-1C44-41C3-ADE5-BB1F6F5AE940}"/>
      </w:docPartPr>
      <w:docPartBody>
        <w:p w:rsidR="00544F10" w:rsidRDefault="00F365A9" w:rsidP="00F365A9">
          <w:pPr>
            <w:pStyle w:val="9F182B24018B42779336E9DDCC812E9F"/>
          </w:pPr>
          <w:r w:rsidRPr="0046729C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8F971363EC224BC5BDD09319AE34008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82A6D90-F90D-4C4A-BAB0-46D327FF043E}"/>
      </w:docPartPr>
      <w:docPartBody>
        <w:p w:rsidR="00544F10" w:rsidRDefault="00F365A9" w:rsidP="00F365A9">
          <w:pPr>
            <w:pStyle w:val="8F971363EC224BC5BDD09319AE340085"/>
          </w:pPr>
          <w:r w:rsidRPr="0046729C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A23829CF7D2E4A6CBF725B3971EF6E4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3702650-6927-4C38-ADBF-50FC2408F5EB}"/>
      </w:docPartPr>
      <w:docPartBody>
        <w:p w:rsidR="00544F10" w:rsidRDefault="00F365A9" w:rsidP="00F365A9">
          <w:pPr>
            <w:pStyle w:val="A23829CF7D2E4A6CBF725B3971EF6E49"/>
          </w:pPr>
          <w:r w:rsidRPr="0046729C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295B5112E30840A4B6697334F24DAE3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46EFF22-BFEF-4251-870D-B638BF006FCC}"/>
      </w:docPartPr>
      <w:docPartBody>
        <w:p w:rsidR="00544F10" w:rsidRDefault="00F365A9" w:rsidP="00F365A9">
          <w:pPr>
            <w:pStyle w:val="295B5112E30840A4B6697334F24DAE3E"/>
          </w:pPr>
          <w:r w:rsidRPr="0046729C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FC3B7CD76015412D85C1CB9B39BD831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4170C89-AA59-4C8C-A546-1E594620C6F2}"/>
      </w:docPartPr>
      <w:docPartBody>
        <w:p w:rsidR="00544F10" w:rsidRDefault="00F365A9" w:rsidP="00F365A9">
          <w:pPr>
            <w:pStyle w:val="FC3B7CD76015412D85C1CB9B39BD8311"/>
          </w:pPr>
          <w:r w:rsidRPr="0046729C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2C24291E60474FD6B36890791657872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F4EE1B1-BE80-4AC6-9092-33628091C7F3}"/>
      </w:docPartPr>
      <w:docPartBody>
        <w:p w:rsidR="00544F10" w:rsidRDefault="00F365A9" w:rsidP="00F365A9">
          <w:pPr>
            <w:pStyle w:val="2C24291E60474FD6B36890791657872C"/>
          </w:pPr>
          <w:r w:rsidRPr="0046729C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59D95F70701D4D589281D16239921AD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F20A3CF-F26D-457E-91F1-0CC3BD4A854B}"/>
      </w:docPartPr>
      <w:docPartBody>
        <w:p w:rsidR="00544F10" w:rsidRDefault="00F365A9" w:rsidP="00F365A9">
          <w:pPr>
            <w:pStyle w:val="59D95F70701D4D589281D16239921ADC"/>
          </w:pPr>
          <w:r w:rsidRPr="0046729C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4A6F07C09D8440E0A90AFE36347FAF1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44A3C6E-88DA-4956-B595-55D0EC9E1E8E}"/>
      </w:docPartPr>
      <w:docPartBody>
        <w:p w:rsidR="00544F10" w:rsidRDefault="00F365A9" w:rsidP="00F365A9">
          <w:pPr>
            <w:pStyle w:val="4A6F07C09D8440E0A90AFE36347FAF13"/>
          </w:pPr>
          <w:r w:rsidRPr="0046729C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9A7A6D6E878F428FAF6BFE72833FC82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0E79EAC-AFF7-446C-8EAC-5CB9333823BF}"/>
      </w:docPartPr>
      <w:docPartBody>
        <w:p w:rsidR="00544F10" w:rsidRDefault="00F365A9" w:rsidP="00F365A9">
          <w:pPr>
            <w:pStyle w:val="9A7A6D6E878F428FAF6BFE72833FC826"/>
          </w:pPr>
          <w:r w:rsidRPr="0046729C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ED29A465A1D54803AF02DA7DE5910F0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1611B57-738E-41B3-A909-42E5BAB0D1CA}"/>
      </w:docPartPr>
      <w:docPartBody>
        <w:p w:rsidR="00544F10" w:rsidRDefault="00F365A9" w:rsidP="00F365A9">
          <w:pPr>
            <w:pStyle w:val="ED29A465A1D54803AF02DA7DE5910F01"/>
          </w:pPr>
          <w:r w:rsidRPr="0046729C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3F50E6C135864DEDAE61A2CEAB49C8C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9FD825A-7C1D-430E-A7B6-AD9B2D4CDE42}"/>
      </w:docPartPr>
      <w:docPartBody>
        <w:p w:rsidR="00544F10" w:rsidRDefault="00F365A9" w:rsidP="00F365A9">
          <w:pPr>
            <w:pStyle w:val="3F50E6C135864DEDAE61A2CEAB49C8CB"/>
          </w:pPr>
          <w:r w:rsidRPr="0046729C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837B9B814DB94000A2338F327F5E6F0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CACA302-C703-4986-BDC0-AB8061A2B226}"/>
      </w:docPartPr>
      <w:docPartBody>
        <w:p w:rsidR="00544F10" w:rsidRDefault="00F365A9" w:rsidP="00F365A9">
          <w:pPr>
            <w:pStyle w:val="837B9B814DB94000A2338F327F5E6F0D"/>
          </w:pPr>
          <w:r w:rsidRPr="0046729C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D8747B91D1A849F29F1A66DDEF80043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17462AE-4823-46F3-8347-72E4B55B2F4C}"/>
      </w:docPartPr>
      <w:docPartBody>
        <w:p w:rsidR="00544F10" w:rsidRDefault="00F365A9" w:rsidP="00F365A9">
          <w:pPr>
            <w:pStyle w:val="D8747B91D1A849F29F1A66DDEF80043F"/>
          </w:pPr>
          <w:r w:rsidRPr="0046729C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66AF33A8C8B74CBD9EC4E0EE375C216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3F65C3C-A823-490F-92F4-D75F377732FA}"/>
      </w:docPartPr>
      <w:docPartBody>
        <w:p w:rsidR="00544F10" w:rsidRDefault="00F365A9" w:rsidP="00F365A9">
          <w:pPr>
            <w:pStyle w:val="66AF33A8C8B74CBD9EC4E0EE375C2164"/>
          </w:pPr>
          <w:r w:rsidRPr="0046729C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7251BA9D65454458B384CCEA34ECE18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D781E75-B72C-494B-B7D6-0D73000CB391}"/>
      </w:docPartPr>
      <w:docPartBody>
        <w:p w:rsidR="00544F10" w:rsidRDefault="00F365A9" w:rsidP="00F365A9">
          <w:pPr>
            <w:pStyle w:val="7251BA9D65454458B384CCEA34ECE182"/>
          </w:pPr>
          <w:r w:rsidRPr="0046729C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5BE9CDE86B504BF4B434189AC6955DF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1BE339D-CB11-4783-9C89-B9DE078BB035}"/>
      </w:docPartPr>
      <w:docPartBody>
        <w:p w:rsidR="00544F10" w:rsidRDefault="00F365A9" w:rsidP="00F365A9">
          <w:pPr>
            <w:pStyle w:val="5BE9CDE86B504BF4B434189AC6955DFA"/>
          </w:pPr>
          <w:r w:rsidRPr="0046729C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F197E68336A04BE496D088019AB7959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DD29B00-CD8E-48CD-96FA-E63C97547270}"/>
      </w:docPartPr>
      <w:docPartBody>
        <w:p w:rsidR="00544F10" w:rsidRDefault="00F365A9" w:rsidP="00F365A9">
          <w:pPr>
            <w:pStyle w:val="F197E68336A04BE496D088019AB7959C"/>
          </w:pPr>
          <w:r w:rsidRPr="0046729C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478E545386B446738871DB611A8DA82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4E7799B-3A83-4C08-83FA-EC349F0AAED0}"/>
      </w:docPartPr>
      <w:docPartBody>
        <w:p w:rsidR="00544F10" w:rsidRDefault="00F365A9" w:rsidP="00F365A9">
          <w:pPr>
            <w:pStyle w:val="478E545386B446738871DB611A8DA823"/>
          </w:pPr>
          <w:r w:rsidRPr="0046729C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4ADFAE7650F14209A90982673EF5D61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7724BDA-D373-450F-BA07-FF357346DA97}"/>
      </w:docPartPr>
      <w:docPartBody>
        <w:p w:rsidR="00544F10" w:rsidRDefault="00F365A9" w:rsidP="00F365A9">
          <w:pPr>
            <w:pStyle w:val="4ADFAE7650F14209A90982673EF5D61D"/>
          </w:pPr>
          <w:r w:rsidRPr="0046729C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3F3A864B1A5C4B7FA5638C59D0E2119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E08C993-C03B-46ED-9147-8832CD821082}"/>
      </w:docPartPr>
      <w:docPartBody>
        <w:p w:rsidR="00544F10" w:rsidRDefault="00F365A9" w:rsidP="00F365A9">
          <w:pPr>
            <w:pStyle w:val="3F3A864B1A5C4B7FA5638C59D0E21195"/>
          </w:pPr>
          <w:r w:rsidRPr="0046729C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43FEE3295EA74D2FB3ECF12B05F6E09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4C60ADD-40A0-4815-AF75-70351C49049C}"/>
      </w:docPartPr>
      <w:docPartBody>
        <w:p w:rsidR="00544F10" w:rsidRDefault="00F365A9" w:rsidP="00F365A9">
          <w:pPr>
            <w:pStyle w:val="43FEE3295EA74D2FB3ECF12B05F6E09A"/>
          </w:pPr>
          <w:r w:rsidRPr="0046729C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1C3E89CA8ABD41BA80E27D0B2AA571B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03EBF65-676A-4916-AF46-6A86F6EEC680}"/>
      </w:docPartPr>
      <w:docPartBody>
        <w:p w:rsidR="00544F10" w:rsidRDefault="00F365A9" w:rsidP="00F365A9">
          <w:pPr>
            <w:pStyle w:val="1C3E89CA8ABD41BA80E27D0B2AA571BB"/>
          </w:pPr>
          <w:r w:rsidRPr="0046729C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FED86FF11F224D5A8575A27F3EAEE6B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D35B190-F60D-467B-84D2-6F3A4DB426F7}"/>
      </w:docPartPr>
      <w:docPartBody>
        <w:p w:rsidR="00544F10" w:rsidRDefault="00F365A9" w:rsidP="00F365A9">
          <w:pPr>
            <w:pStyle w:val="FED86FF11F224D5A8575A27F3EAEE6BC"/>
          </w:pPr>
          <w:r w:rsidRPr="0046729C">
            <w:rPr>
              <w:rStyle w:val="Platzhaltertext"/>
            </w:rPr>
            <w:t>Klicken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-Bold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comments="0" w:insDel="0" w:formatting="0"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65A9"/>
    <w:rsid w:val="00544F10"/>
    <w:rsid w:val="008253BF"/>
    <w:rsid w:val="00A53C52"/>
    <w:rsid w:val="00F365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de-DE" w:eastAsia="de-DE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0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rsid w:val="00F365A9"/>
    <w:rPr>
      <w:color w:val="808080"/>
    </w:rPr>
  </w:style>
  <w:style w:type="paragraph" w:customStyle="1" w:styleId="AFA3001961A6400CB449D6D9790B3840">
    <w:name w:val="AFA3001961A6400CB449D6D9790B3840"/>
    <w:rsid w:val="00F365A9"/>
  </w:style>
  <w:style w:type="paragraph" w:customStyle="1" w:styleId="45A4D7E74AF8445D9682D788E63CF0DF">
    <w:name w:val="45A4D7E74AF8445D9682D788E63CF0DF"/>
    <w:rsid w:val="00F365A9"/>
  </w:style>
  <w:style w:type="paragraph" w:customStyle="1" w:styleId="9F182B24018B42779336E9DDCC812E9F">
    <w:name w:val="9F182B24018B42779336E9DDCC812E9F"/>
    <w:rsid w:val="00F365A9"/>
  </w:style>
  <w:style w:type="paragraph" w:customStyle="1" w:styleId="8F971363EC224BC5BDD09319AE340085">
    <w:name w:val="8F971363EC224BC5BDD09319AE340085"/>
    <w:rsid w:val="00F365A9"/>
  </w:style>
  <w:style w:type="paragraph" w:customStyle="1" w:styleId="A23829CF7D2E4A6CBF725B3971EF6E49">
    <w:name w:val="A23829CF7D2E4A6CBF725B3971EF6E49"/>
    <w:rsid w:val="00F365A9"/>
  </w:style>
  <w:style w:type="paragraph" w:customStyle="1" w:styleId="295B5112E30840A4B6697334F24DAE3E">
    <w:name w:val="295B5112E30840A4B6697334F24DAE3E"/>
    <w:rsid w:val="00F365A9"/>
  </w:style>
  <w:style w:type="paragraph" w:customStyle="1" w:styleId="FC3B7CD76015412D85C1CB9B39BD8311">
    <w:name w:val="FC3B7CD76015412D85C1CB9B39BD8311"/>
    <w:rsid w:val="00F365A9"/>
  </w:style>
  <w:style w:type="paragraph" w:customStyle="1" w:styleId="2C24291E60474FD6B36890791657872C">
    <w:name w:val="2C24291E60474FD6B36890791657872C"/>
    <w:rsid w:val="00F365A9"/>
  </w:style>
  <w:style w:type="paragraph" w:customStyle="1" w:styleId="59D95F70701D4D589281D16239921ADC">
    <w:name w:val="59D95F70701D4D589281D16239921ADC"/>
    <w:rsid w:val="00F365A9"/>
  </w:style>
  <w:style w:type="paragraph" w:customStyle="1" w:styleId="4A6F07C09D8440E0A90AFE36347FAF13">
    <w:name w:val="4A6F07C09D8440E0A90AFE36347FAF13"/>
    <w:rsid w:val="00F365A9"/>
  </w:style>
  <w:style w:type="paragraph" w:customStyle="1" w:styleId="9A7A6D6E878F428FAF6BFE72833FC826">
    <w:name w:val="9A7A6D6E878F428FAF6BFE72833FC826"/>
    <w:rsid w:val="00F365A9"/>
  </w:style>
  <w:style w:type="paragraph" w:customStyle="1" w:styleId="ED29A465A1D54803AF02DA7DE5910F01">
    <w:name w:val="ED29A465A1D54803AF02DA7DE5910F01"/>
    <w:rsid w:val="00F365A9"/>
  </w:style>
  <w:style w:type="paragraph" w:customStyle="1" w:styleId="3F50E6C135864DEDAE61A2CEAB49C8CB">
    <w:name w:val="3F50E6C135864DEDAE61A2CEAB49C8CB"/>
    <w:rsid w:val="00F365A9"/>
  </w:style>
  <w:style w:type="paragraph" w:customStyle="1" w:styleId="837B9B814DB94000A2338F327F5E6F0D">
    <w:name w:val="837B9B814DB94000A2338F327F5E6F0D"/>
    <w:rsid w:val="00F365A9"/>
  </w:style>
  <w:style w:type="paragraph" w:customStyle="1" w:styleId="D8747B91D1A849F29F1A66DDEF80043F">
    <w:name w:val="D8747B91D1A849F29F1A66DDEF80043F"/>
    <w:rsid w:val="00F365A9"/>
  </w:style>
  <w:style w:type="paragraph" w:customStyle="1" w:styleId="66AF33A8C8B74CBD9EC4E0EE375C2164">
    <w:name w:val="66AF33A8C8B74CBD9EC4E0EE375C2164"/>
    <w:rsid w:val="00F365A9"/>
  </w:style>
  <w:style w:type="paragraph" w:customStyle="1" w:styleId="7251BA9D65454458B384CCEA34ECE182">
    <w:name w:val="7251BA9D65454458B384CCEA34ECE182"/>
    <w:rsid w:val="00F365A9"/>
  </w:style>
  <w:style w:type="paragraph" w:customStyle="1" w:styleId="5BE9CDE86B504BF4B434189AC6955DFA">
    <w:name w:val="5BE9CDE86B504BF4B434189AC6955DFA"/>
    <w:rsid w:val="00F365A9"/>
  </w:style>
  <w:style w:type="paragraph" w:customStyle="1" w:styleId="F197E68336A04BE496D088019AB7959C">
    <w:name w:val="F197E68336A04BE496D088019AB7959C"/>
    <w:rsid w:val="00F365A9"/>
  </w:style>
  <w:style w:type="paragraph" w:customStyle="1" w:styleId="478E545386B446738871DB611A8DA823">
    <w:name w:val="478E545386B446738871DB611A8DA823"/>
    <w:rsid w:val="00F365A9"/>
  </w:style>
  <w:style w:type="paragraph" w:customStyle="1" w:styleId="4ADFAE7650F14209A90982673EF5D61D">
    <w:name w:val="4ADFAE7650F14209A90982673EF5D61D"/>
    <w:rsid w:val="00F365A9"/>
  </w:style>
  <w:style w:type="paragraph" w:customStyle="1" w:styleId="3F3A864B1A5C4B7FA5638C59D0E21195">
    <w:name w:val="3F3A864B1A5C4B7FA5638C59D0E21195"/>
    <w:rsid w:val="00F365A9"/>
  </w:style>
  <w:style w:type="paragraph" w:customStyle="1" w:styleId="43FEE3295EA74D2FB3ECF12B05F6E09A">
    <w:name w:val="43FEE3295EA74D2FB3ECF12B05F6E09A"/>
    <w:rsid w:val="00F365A9"/>
  </w:style>
  <w:style w:type="paragraph" w:customStyle="1" w:styleId="1C3E89CA8ABD41BA80E27D0B2AA571BB">
    <w:name w:val="1C3E89CA8ABD41BA80E27D0B2AA571BB"/>
    <w:rsid w:val="00F365A9"/>
  </w:style>
  <w:style w:type="paragraph" w:customStyle="1" w:styleId="FED86FF11F224D5A8575A27F3EAEE6BC">
    <w:name w:val="FED86FF11F224D5A8575A27F3EAEE6BC"/>
    <w:rsid w:val="00F365A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8539960-a584-4f44-864f-f9475b807a2b">
      <Terms xmlns="http://schemas.microsoft.com/office/infopath/2007/PartnerControls"/>
    </lcf76f155ced4ddcb4097134ff3c332f>
    <TaxCatchAll xmlns="affe8719-8db3-4c7e-a384-5661382be024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3352F63572B4342966351CC9C666B60" ma:contentTypeVersion="18" ma:contentTypeDescription="Ein neues Dokument erstellen." ma:contentTypeScope="" ma:versionID="72b99d9ebb085348e9409179ce9a5f47">
  <xsd:schema xmlns:xsd="http://www.w3.org/2001/XMLSchema" xmlns:xs="http://www.w3.org/2001/XMLSchema" xmlns:p="http://schemas.microsoft.com/office/2006/metadata/properties" xmlns:ns2="b8539960-a584-4f44-864f-f9475b807a2b" xmlns:ns3="affe8719-8db3-4c7e-a384-5661382be024" targetNamespace="http://schemas.microsoft.com/office/2006/metadata/properties" ma:root="true" ma:fieldsID="e7a04c19b51e4a75e1bb86408f99ba23" ns2:_="" ns3:_="">
    <xsd:import namespace="b8539960-a584-4f44-864f-f9475b807a2b"/>
    <xsd:import namespace="affe8719-8db3-4c7e-a384-5661382be02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Loca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539960-a584-4f44-864f-f9475b807a2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Bildmarkierungen" ma:readOnly="false" ma:fieldId="{5cf76f15-5ced-4ddc-b409-7134ff3c332f}" ma:taxonomyMulti="true" ma:sspId="0a194f9f-2d52-4651-a611-761c7497d9d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4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ffe8719-8db3-4c7e-a384-5661382be024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ccfda8e7-4e21-4be9-8c1d-ffc60a651f15}" ma:internalName="TaxCatchAll" ma:showField="CatchAllData" ma:web="affe8719-8db3-4c7e-a384-5661382be02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6041DCE-97AF-4021-9636-3B7CFA7D27A8}">
  <ds:schemaRefs>
    <ds:schemaRef ds:uri="http://schemas.openxmlformats.org/package/2006/metadata/core-properties"/>
    <ds:schemaRef ds:uri="http://purl.org/dc/dcmitype/"/>
    <ds:schemaRef ds:uri="http://purl.org/dc/elements/1.1/"/>
    <ds:schemaRef ds:uri="http://www.w3.org/XML/1998/namespace"/>
    <ds:schemaRef ds:uri="http://schemas.microsoft.com/office/2006/metadata/properties"/>
    <ds:schemaRef ds:uri="http://purl.org/dc/terms/"/>
    <ds:schemaRef ds:uri="http://schemas.microsoft.com/office/2006/documentManagement/types"/>
    <ds:schemaRef ds:uri="d44b454e-86ff-4c72-b999-83192b5c3a19"/>
    <ds:schemaRef ds:uri="d64106bf-a69a-4504-b254-9720073fea55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F8370722-B7A4-4698-85C3-411A9807EE5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5C30B47-9A23-4433-B5B6-CD5D883E2584}"/>
</file>

<file path=docProps/app.xml><?xml version="1.0" encoding="utf-8"?>
<Properties xmlns="http://schemas.openxmlformats.org/officeDocument/2006/extended-properties" xmlns:vt="http://schemas.openxmlformats.org/officeDocument/2006/docPropsVTypes">
  <Template>JfE_Mastervorlage_allgemein_Hochformat_EN_einspaltig</Template>
  <TotalTime>0</TotalTime>
  <Pages>3</Pages>
  <Words>460</Words>
  <Characters>2902</Characters>
  <Application>Microsoft Office Word</Application>
  <DocSecurity>0</DocSecurity>
  <Lines>24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Schneider</dc:creator>
  <cp:keywords/>
  <dc:description/>
  <cp:lastModifiedBy>Andreas Klünter</cp:lastModifiedBy>
  <cp:revision>2</cp:revision>
  <cp:lastPrinted>2022-06-22T07:42:00Z</cp:lastPrinted>
  <dcterms:created xsi:type="dcterms:W3CDTF">2024-02-08T07:51:00Z</dcterms:created>
  <dcterms:modified xsi:type="dcterms:W3CDTF">2024-02-08T07:51:00Z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0x01010033352F63572B4342966351CC9C666B60</vt:lpwstr>
  </property>
  <property fmtid="{D5CDD505-2E9C-101B-9397-08002B2CF9AE}" pid="3" name="MediaServiceImageTags">
    <vt:lpwstr/>
  </property>
</Properties>
</file>