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0B037A" w14:textId="77777777" w:rsidR="00F46B5F" w:rsidRDefault="00F46B5F" w:rsidP="00F46B5F">
      <w:pPr>
        <w:ind w:right="1551"/>
        <w:rPr>
          <w:rFonts w:ascii="Calibri" w:hAnsi="Calibri" w:cs="Calibri"/>
          <w:b/>
          <w:bCs/>
          <w:color w:val="174489"/>
          <w:sz w:val="48"/>
          <w:szCs w:val="48"/>
        </w:rPr>
      </w:pPr>
    </w:p>
    <w:p w14:paraId="1B71A9A3" w14:textId="0A1B8005" w:rsidR="00F46B5F" w:rsidRPr="0034467F" w:rsidRDefault="00F46B5F" w:rsidP="00663E4E">
      <w:pPr>
        <w:pStyle w:val="HeadlineersteOrdnung"/>
      </w:pPr>
      <w:r w:rsidRPr="0034467F">
        <w:t>Projektskizze</w:t>
      </w:r>
    </w:p>
    <w:p w14:paraId="704440FA" w14:textId="407E6C9E" w:rsidR="00F46B5F" w:rsidRDefault="0021278B" w:rsidP="00663E4E">
      <w:pPr>
        <w:pStyle w:val="Subheadline"/>
      </w:pPr>
      <w:r w:rsidRPr="0021278B">
        <w:t>Erasmus+ Jugend, Leitaktion 2 – Small-</w:t>
      </w:r>
      <w:proofErr w:type="spellStart"/>
      <w:r w:rsidRPr="0021278B">
        <w:t>scale</w:t>
      </w:r>
      <w:proofErr w:type="spellEnd"/>
      <w:r w:rsidRPr="0021278B">
        <w:t xml:space="preserve"> Partnerships</w:t>
      </w:r>
    </w:p>
    <w:p w14:paraId="057DA951" w14:textId="77777777" w:rsidR="00F46B5F" w:rsidRPr="0034467F" w:rsidRDefault="00F46B5F" w:rsidP="00F46B5F">
      <w:pPr>
        <w:ind w:right="1551"/>
        <w:rPr>
          <w:rFonts w:ascii="Calibri" w:hAnsi="Calibri" w:cs="Calibri"/>
          <w:b/>
          <w:bCs/>
          <w:color w:val="174489"/>
          <w:sz w:val="32"/>
          <w:szCs w:val="32"/>
        </w:rPr>
        <w:sectPr w:rsidR="00F46B5F" w:rsidRPr="0034467F" w:rsidSect="00663E4E"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/>
          <w:pgMar w:top="1417" w:right="1417" w:bottom="1134" w:left="1417" w:header="680" w:footer="879" w:gutter="0"/>
          <w:cols w:space="708"/>
          <w:titlePg/>
          <w:docGrid w:linePitch="360"/>
        </w:sectPr>
      </w:pPr>
    </w:p>
    <w:p w14:paraId="3BDEE32D" w14:textId="2968082D" w:rsidR="0021278B" w:rsidRDefault="0021278B" w:rsidP="00663E4E">
      <w:pPr>
        <w:pStyle w:val="StandardJfE"/>
        <w:jc w:val="both"/>
      </w:pPr>
      <w:r>
        <w:t xml:space="preserve">Wir verweisen in dieser Vorlage an verschiedenen Stellen auf das </w:t>
      </w:r>
      <w:hyperlink r:id="rId15" w:history="1">
        <w:r w:rsidRPr="00663E4E">
          <w:rPr>
            <w:rStyle w:val="LinkJfEZchn"/>
            <w:rFonts w:eastAsiaTheme="minorHAnsi"/>
          </w:rPr>
          <w:t>Erasmus+ Programmhandbuch</w:t>
        </w:r>
      </w:hyperlink>
      <w:r>
        <w:t>.</w:t>
      </w:r>
      <w:r w:rsidR="00AD6680">
        <w:t xml:space="preserve"> </w:t>
      </w:r>
      <w:r w:rsidR="002C7133" w:rsidRPr="002C7133">
        <w:t xml:space="preserve">Als Unterstützung haben wir außerdem einen </w:t>
      </w:r>
      <w:hyperlink r:id="rId16" w:history="1">
        <w:r w:rsidR="002C7133" w:rsidRPr="00990AA0">
          <w:rPr>
            <w:rStyle w:val="LinkJfEZchn"/>
          </w:rPr>
          <w:t>Leitfaden für Projekte der Leitaktion 2</w:t>
        </w:r>
      </w:hyperlink>
      <w:r w:rsidR="002C7133" w:rsidRPr="002C7133">
        <w:t xml:space="preserve"> entwickelt, der Ihnen Hinweise darauf gibt, was die </w:t>
      </w:r>
      <w:r w:rsidR="002C7133" w:rsidRPr="002C7133">
        <w:rPr>
          <w:b/>
          <w:bCs/>
        </w:rPr>
        <w:t>qualitativen Anforderungen</w:t>
      </w:r>
      <w:r w:rsidR="002C7133" w:rsidRPr="002C7133">
        <w:t xml:space="preserve"> an diese Projekte sind.</w:t>
      </w:r>
    </w:p>
    <w:p w14:paraId="4C348F22" w14:textId="77777777" w:rsidR="0021278B" w:rsidRDefault="0021278B" w:rsidP="0021278B">
      <w:pPr>
        <w:pStyle w:val="StandardJfE"/>
        <w:jc w:val="both"/>
      </w:pPr>
      <w:r w:rsidRPr="000C4182">
        <w:rPr>
          <w:b/>
        </w:rPr>
        <w:t>Bitte füllen Sie ALLE Felder aus!</w:t>
      </w:r>
      <w:r w:rsidRPr="00D763DE">
        <w:t xml:space="preserve"> Erst dann kann die Projektskizze bearbeitet werden.</w:t>
      </w:r>
      <w:r>
        <w:t xml:space="preserve"> </w:t>
      </w:r>
      <w:r w:rsidRPr="00D763DE">
        <w:t>Nutzen Sie bitte für die Textfelder eine S</w:t>
      </w:r>
      <w:r>
        <w:t xml:space="preserve">chriftgröße mit mind. 11 Punkt. </w:t>
      </w:r>
    </w:p>
    <w:p w14:paraId="1763DCF4" w14:textId="65FBB02C" w:rsidR="0021278B" w:rsidRDefault="0021278B" w:rsidP="0021278B">
      <w:pPr>
        <w:pStyle w:val="StandardJfE"/>
        <w:spacing w:after="240"/>
        <w:jc w:val="both"/>
      </w:pPr>
      <w:r>
        <w:t xml:space="preserve">Um in Anschluss an die Beratung ausreichend Zeit für eine eventuelle Weiterentwicklung des Projekts in Abstimmung mit Ihren Partnerorganisationen zu haben, bitten wir Sie, die </w:t>
      </w:r>
      <w:r w:rsidRPr="18BB015A">
        <w:rPr>
          <w:b/>
          <w:bCs/>
        </w:rPr>
        <w:t>Projektskizze 6 bis 8 Wochen vor der anvisierten Antragsfrist einzureichen</w:t>
      </w:r>
      <w:r>
        <w:t>. Sie erhalten zeitnah eine telefonische Rückmeldung und Beratung zu Ihrer Projektskizze.</w:t>
      </w:r>
    </w:p>
    <w:p w14:paraId="14D626E6" w14:textId="6A035F31" w:rsidR="00F46B5F" w:rsidRPr="00663E4E" w:rsidRDefault="0021278B" w:rsidP="00663E4E">
      <w:pPr>
        <w:spacing w:after="240"/>
        <w:jc w:val="both"/>
        <w:rPr>
          <w:color w:val="D30547"/>
        </w:rPr>
      </w:pPr>
      <w:r>
        <w:t xml:space="preserve">Schicken Sie Ihre Projektskizze bitte per E-Mail an die*den für Ihr Bundesland zuständige*n Programmreferent*in: </w:t>
      </w:r>
      <w:hyperlink r:id="rId17">
        <w:r w:rsidRPr="00663E4E">
          <w:rPr>
            <w:rStyle w:val="LinkJfEZchn"/>
            <w:rFonts w:eastAsiaTheme="minorHAnsi"/>
          </w:rPr>
          <w:t>Kontakt Mitarbeiter*innen Leitaktion 2</w:t>
        </w:r>
      </w:hyperlink>
      <w:r w:rsidRPr="0021278B">
        <w:t>.</w:t>
      </w:r>
    </w:p>
    <w:p w14:paraId="769F04F1" w14:textId="4995B767" w:rsidR="00F46B5F" w:rsidRPr="0034467F" w:rsidRDefault="00F46B5F" w:rsidP="00663E4E">
      <w:pPr>
        <w:pStyle w:val="HeadlinezweiterOrdnung"/>
        <w:rPr>
          <w:rFonts w:eastAsiaTheme="minorEastAsia"/>
        </w:rPr>
      </w:pPr>
      <w:r w:rsidRPr="0034467F">
        <w:rPr>
          <w:rFonts w:eastAsiaTheme="minorEastAsia"/>
        </w:rPr>
        <w:t>Angaben zu</w:t>
      </w:r>
      <w:r w:rsidR="0021278B">
        <w:rPr>
          <w:rFonts w:eastAsiaTheme="minorEastAsia"/>
        </w:rPr>
        <w:t>r antragstellenden Organisation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73"/>
        <w:gridCol w:w="6583"/>
      </w:tblGrid>
      <w:tr w:rsidR="0021278B" w:rsidRPr="003E35CE" w14:paraId="205C7764" w14:textId="77777777" w:rsidTr="0021278B">
        <w:trPr>
          <w:trHeight w:val="428"/>
        </w:trPr>
        <w:tc>
          <w:tcPr>
            <w:tcW w:w="2474" w:type="dxa"/>
            <w:vAlign w:val="center"/>
          </w:tcPr>
          <w:p w14:paraId="0A113AC4" w14:textId="77777777" w:rsidR="0021278B" w:rsidRPr="003E35CE" w:rsidRDefault="0021278B" w:rsidP="0000043C">
            <w:pPr>
              <w:pStyle w:val="StandardJfE"/>
            </w:pPr>
            <w:r w:rsidRPr="003E35CE">
              <w:t>Name der Einrichtung</w:t>
            </w:r>
          </w:p>
        </w:tc>
        <w:tc>
          <w:tcPr>
            <w:tcW w:w="6593" w:type="dxa"/>
            <w:vAlign w:val="center"/>
          </w:tcPr>
          <w:p w14:paraId="52083816" w14:textId="77777777" w:rsidR="0021278B" w:rsidRPr="003E35CE" w:rsidRDefault="0021278B" w:rsidP="0000043C">
            <w:pPr>
              <w:rPr>
                <w:rFonts w:ascii="Calibri" w:hAnsi="Calibri"/>
                <w:szCs w:val="22"/>
              </w:rPr>
            </w:pPr>
            <w:r w:rsidRPr="003E35CE">
              <w:rPr>
                <w:rFonts w:ascii="Calibri" w:hAnsi="Calibr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3E35CE">
              <w:rPr>
                <w:rFonts w:ascii="Calibri" w:hAnsi="Calibri"/>
                <w:szCs w:val="22"/>
              </w:rPr>
              <w:instrText xml:space="preserve"> FORMTEXT </w:instrText>
            </w:r>
            <w:r w:rsidRPr="003E35CE">
              <w:rPr>
                <w:rFonts w:ascii="Calibri" w:hAnsi="Calibri"/>
                <w:szCs w:val="22"/>
              </w:rPr>
            </w:r>
            <w:r w:rsidRPr="003E35CE">
              <w:rPr>
                <w:rFonts w:ascii="Calibri" w:hAnsi="Calibri"/>
                <w:szCs w:val="22"/>
              </w:rPr>
              <w:fldChar w:fldCharType="separate"/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fldChar w:fldCharType="end"/>
            </w:r>
          </w:p>
        </w:tc>
      </w:tr>
      <w:tr w:rsidR="0021278B" w:rsidRPr="003E35CE" w14:paraId="51362752" w14:textId="77777777" w:rsidTr="0021278B">
        <w:trPr>
          <w:trHeight w:val="339"/>
        </w:trPr>
        <w:tc>
          <w:tcPr>
            <w:tcW w:w="2474" w:type="dxa"/>
            <w:vAlign w:val="center"/>
          </w:tcPr>
          <w:p w14:paraId="165CF12D" w14:textId="77777777" w:rsidR="0021278B" w:rsidRPr="003E35CE" w:rsidRDefault="0021278B" w:rsidP="0000043C">
            <w:pPr>
              <w:pStyle w:val="StandardJfE"/>
            </w:pPr>
            <w:r w:rsidRPr="003E35CE">
              <w:t>Art der Einrichtung</w:t>
            </w:r>
          </w:p>
        </w:tc>
        <w:tc>
          <w:tcPr>
            <w:tcW w:w="6593" w:type="dxa"/>
            <w:vAlign w:val="center"/>
          </w:tcPr>
          <w:p w14:paraId="069D0785" w14:textId="77777777" w:rsidR="0021278B" w:rsidRPr="003E35CE" w:rsidRDefault="0021278B" w:rsidP="0000043C">
            <w:pPr>
              <w:rPr>
                <w:rFonts w:ascii="Calibri" w:hAnsi="Calibri"/>
                <w:szCs w:val="22"/>
              </w:rPr>
            </w:pPr>
            <w:r w:rsidRPr="003E35CE">
              <w:rPr>
                <w:rFonts w:ascii="Calibri" w:hAnsi="Calibri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0" w:name="Text2"/>
            <w:r w:rsidRPr="003E35CE">
              <w:rPr>
                <w:rFonts w:ascii="Calibri" w:hAnsi="Calibri"/>
                <w:szCs w:val="22"/>
              </w:rPr>
              <w:instrText xml:space="preserve"> FORMTEXT </w:instrText>
            </w:r>
            <w:r w:rsidRPr="003E35CE">
              <w:rPr>
                <w:rFonts w:ascii="Calibri" w:hAnsi="Calibri"/>
                <w:szCs w:val="22"/>
              </w:rPr>
            </w:r>
            <w:r w:rsidRPr="003E35CE">
              <w:rPr>
                <w:rFonts w:ascii="Calibri" w:hAnsi="Calibri"/>
                <w:szCs w:val="22"/>
              </w:rPr>
              <w:fldChar w:fldCharType="separate"/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fldChar w:fldCharType="end"/>
            </w:r>
            <w:bookmarkEnd w:id="0"/>
          </w:p>
        </w:tc>
      </w:tr>
      <w:tr w:rsidR="0021278B" w:rsidRPr="003E35CE" w14:paraId="3DC8D4C3" w14:textId="77777777" w:rsidTr="0021278B">
        <w:trPr>
          <w:trHeight w:val="363"/>
        </w:trPr>
        <w:tc>
          <w:tcPr>
            <w:tcW w:w="2474" w:type="dxa"/>
            <w:vAlign w:val="center"/>
          </w:tcPr>
          <w:p w14:paraId="258F62DC" w14:textId="77777777" w:rsidR="0021278B" w:rsidRPr="003E35CE" w:rsidRDefault="0021278B" w:rsidP="0000043C">
            <w:pPr>
              <w:pStyle w:val="StandardJfE"/>
            </w:pPr>
            <w:r w:rsidRPr="003E35CE">
              <w:t>Ansprechpartner</w:t>
            </w:r>
            <w:r>
              <w:t>*</w:t>
            </w:r>
            <w:r w:rsidRPr="003E35CE">
              <w:t>in</w:t>
            </w:r>
          </w:p>
        </w:tc>
        <w:tc>
          <w:tcPr>
            <w:tcW w:w="6593" w:type="dxa"/>
            <w:vAlign w:val="center"/>
          </w:tcPr>
          <w:p w14:paraId="08D0653F" w14:textId="77777777" w:rsidR="0021278B" w:rsidRPr="003E35CE" w:rsidRDefault="0021278B" w:rsidP="0000043C">
            <w:pPr>
              <w:rPr>
                <w:rFonts w:ascii="Calibri" w:hAnsi="Calibri"/>
                <w:szCs w:val="22"/>
              </w:rPr>
            </w:pPr>
            <w:r w:rsidRPr="003E35CE">
              <w:rPr>
                <w:rFonts w:ascii="Calibri" w:hAnsi="Calibri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" w:name="Text3"/>
            <w:r w:rsidRPr="003E35CE">
              <w:rPr>
                <w:rFonts w:ascii="Calibri" w:hAnsi="Calibri"/>
                <w:szCs w:val="22"/>
              </w:rPr>
              <w:instrText xml:space="preserve"> FORMTEXT </w:instrText>
            </w:r>
            <w:r w:rsidRPr="003E35CE">
              <w:rPr>
                <w:rFonts w:ascii="Calibri" w:hAnsi="Calibri"/>
                <w:szCs w:val="22"/>
              </w:rPr>
            </w:r>
            <w:r w:rsidRPr="003E35CE">
              <w:rPr>
                <w:rFonts w:ascii="Calibri" w:hAnsi="Calibri"/>
                <w:szCs w:val="22"/>
              </w:rPr>
              <w:fldChar w:fldCharType="separate"/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fldChar w:fldCharType="end"/>
            </w:r>
            <w:bookmarkEnd w:id="1"/>
          </w:p>
        </w:tc>
      </w:tr>
      <w:tr w:rsidR="0021278B" w:rsidRPr="003E35CE" w14:paraId="0F0E8CCC" w14:textId="77777777" w:rsidTr="0021278B">
        <w:trPr>
          <w:trHeight w:val="346"/>
        </w:trPr>
        <w:tc>
          <w:tcPr>
            <w:tcW w:w="2474" w:type="dxa"/>
            <w:vAlign w:val="center"/>
          </w:tcPr>
          <w:p w14:paraId="5C97237D" w14:textId="77777777" w:rsidR="0021278B" w:rsidRPr="003E35CE" w:rsidRDefault="0021278B" w:rsidP="0000043C">
            <w:pPr>
              <w:pStyle w:val="StandardJfE"/>
            </w:pPr>
            <w:r w:rsidRPr="003E35CE">
              <w:t>Straße</w:t>
            </w:r>
          </w:p>
        </w:tc>
        <w:tc>
          <w:tcPr>
            <w:tcW w:w="6593" w:type="dxa"/>
            <w:vAlign w:val="center"/>
          </w:tcPr>
          <w:p w14:paraId="2D396CC5" w14:textId="77777777" w:rsidR="0021278B" w:rsidRPr="003E35CE" w:rsidRDefault="0021278B" w:rsidP="0000043C">
            <w:pPr>
              <w:rPr>
                <w:rFonts w:ascii="Calibri" w:hAnsi="Calibri"/>
                <w:szCs w:val="22"/>
              </w:rPr>
            </w:pPr>
            <w:r w:rsidRPr="003E35CE">
              <w:rPr>
                <w:rFonts w:ascii="Calibri" w:hAnsi="Calibri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2" w:name="Text6"/>
            <w:r w:rsidRPr="003E35CE">
              <w:rPr>
                <w:rFonts w:ascii="Calibri" w:hAnsi="Calibri"/>
                <w:szCs w:val="22"/>
              </w:rPr>
              <w:instrText xml:space="preserve"> FORMTEXT </w:instrText>
            </w:r>
            <w:r w:rsidRPr="003E35CE">
              <w:rPr>
                <w:rFonts w:ascii="Calibri" w:hAnsi="Calibri"/>
                <w:szCs w:val="22"/>
              </w:rPr>
            </w:r>
            <w:r w:rsidRPr="003E35CE">
              <w:rPr>
                <w:rFonts w:ascii="Calibri" w:hAnsi="Calibri"/>
                <w:szCs w:val="22"/>
              </w:rPr>
              <w:fldChar w:fldCharType="separate"/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fldChar w:fldCharType="end"/>
            </w:r>
            <w:bookmarkEnd w:id="2"/>
          </w:p>
        </w:tc>
      </w:tr>
      <w:tr w:rsidR="0021278B" w:rsidRPr="003E35CE" w14:paraId="7E766D17" w14:textId="77777777" w:rsidTr="0021278B">
        <w:trPr>
          <w:trHeight w:val="346"/>
        </w:trPr>
        <w:tc>
          <w:tcPr>
            <w:tcW w:w="2474" w:type="dxa"/>
            <w:vAlign w:val="center"/>
          </w:tcPr>
          <w:p w14:paraId="3C3C2FAC" w14:textId="77777777" w:rsidR="0021278B" w:rsidRPr="003E35CE" w:rsidRDefault="0021278B" w:rsidP="0000043C">
            <w:pPr>
              <w:pStyle w:val="StandardJfE"/>
            </w:pPr>
            <w:r w:rsidRPr="003E35CE">
              <w:t>PLZ / Ort</w:t>
            </w:r>
          </w:p>
        </w:tc>
        <w:tc>
          <w:tcPr>
            <w:tcW w:w="6593" w:type="dxa"/>
            <w:vAlign w:val="center"/>
          </w:tcPr>
          <w:p w14:paraId="6BFDB0D9" w14:textId="77777777" w:rsidR="0021278B" w:rsidRPr="003E35CE" w:rsidRDefault="0021278B" w:rsidP="0000043C">
            <w:pPr>
              <w:rPr>
                <w:rFonts w:ascii="Calibri" w:hAnsi="Calibri"/>
                <w:szCs w:val="22"/>
              </w:rPr>
            </w:pPr>
            <w:r w:rsidRPr="003E35CE">
              <w:rPr>
                <w:rFonts w:ascii="Calibri" w:hAnsi="Calibri"/>
                <w:szCs w:val="22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3" w:name="Text8"/>
            <w:r w:rsidRPr="003E35CE">
              <w:rPr>
                <w:rFonts w:ascii="Calibri" w:hAnsi="Calibri"/>
                <w:szCs w:val="22"/>
              </w:rPr>
              <w:instrText xml:space="preserve"> FORMTEXT </w:instrText>
            </w:r>
            <w:r w:rsidRPr="003E35CE">
              <w:rPr>
                <w:rFonts w:ascii="Calibri" w:hAnsi="Calibri"/>
                <w:szCs w:val="22"/>
              </w:rPr>
            </w:r>
            <w:r w:rsidRPr="003E35CE">
              <w:rPr>
                <w:rFonts w:ascii="Calibri" w:hAnsi="Calibri"/>
                <w:szCs w:val="22"/>
              </w:rPr>
              <w:fldChar w:fldCharType="separate"/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fldChar w:fldCharType="end"/>
            </w:r>
            <w:bookmarkEnd w:id="3"/>
          </w:p>
        </w:tc>
      </w:tr>
      <w:tr w:rsidR="0021278B" w:rsidRPr="003E35CE" w14:paraId="4D07A10B" w14:textId="77777777" w:rsidTr="0021278B">
        <w:trPr>
          <w:trHeight w:val="346"/>
        </w:trPr>
        <w:tc>
          <w:tcPr>
            <w:tcW w:w="2474" w:type="dxa"/>
            <w:vAlign w:val="center"/>
          </w:tcPr>
          <w:p w14:paraId="2043F9BA" w14:textId="77777777" w:rsidR="0021278B" w:rsidRPr="003E35CE" w:rsidRDefault="0021278B" w:rsidP="0000043C">
            <w:pPr>
              <w:pStyle w:val="StandardJfE"/>
            </w:pPr>
            <w:r w:rsidRPr="003E35CE">
              <w:t>Telefon</w:t>
            </w:r>
          </w:p>
        </w:tc>
        <w:tc>
          <w:tcPr>
            <w:tcW w:w="6593" w:type="dxa"/>
            <w:vAlign w:val="center"/>
          </w:tcPr>
          <w:p w14:paraId="6AD01D79" w14:textId="77777777" w:rsidR="0021278B" w:rsidRPr="003E35CE" w:rsidRDefault="0021278B" w:rsidP="0000043C">
            <w:pPr>
              <w:rPr>
                <w:rFonts w:ascii="Calibri" w:hAnsi="Calibri"/>
                <w:szCs w:val="22"/>
              </w:rPr>
            </w:pPr>
            <w:r w:rsidRPr="003E35CE">
              <w:rPr>
                <w:rFonts w:ascii="Calibri" w:hAnsi="Calibri"/>
                <w:szCs w:val="2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4" w:name="Text10"/>
            <w:r w:rsidRPr="003E35CE">
              <w:rPr>
                <w:rFonts w:ascii="Calibri" w:hAnsi="Calibri"/>
                <w:szCs w:val="22"/>
              </w:rPr>
              <w:instrText xml:space="preserve"> FORMTEXT </w:instrText>
            </w:r>
            <w:r w:rsidRPr="003E35CE">
              <w:rPr>
                <w:rFonts w:ascii="Calibri" w:hAnsi="Calibri"/>
                <w:szCs w:val="22"/>
              </w:rPr>
            </w:r>
            <w:r w:rsidRPr="003E35CE">
              <w:rPr>
                <w:rFonts w:ascii="Calibri" w:hAnsi="Calibri"/>
                <w:szCs w:val="22"/>
              </w:rPr>
              <w:fldChar w:fldCharType="separate"/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fldChar w:fldCharType="end"/>
            </w:r>
            <w:bookmarkEnd w:id="4"/>
          </w:p>
        </w:tc>
      </w:tr>
      <w:tr w:rsidR="0021278B" w:rsidRPr="003E35CE" w14:paraId="16985008" w14:textId="77777777" w:rsidTr="0021278B">
        <w:trPr>
          <w:trHeight w:val="346"/>
        </w:trPr>
        <w:tc>
          <w:tcPr>
            <w:tcW w:w="2474" w:type="dxa"/>
            <w:vAlign w:val="center"/>
          </w:tcPr>
          <w:p w14:paraId="38BA0707" w14:textId="77777777" w:rsidR="0021278B" w:rsidRPr="003E35CE" w:rsidRDefault="0021278B" w:rsidP="0000043C">
            <w:pPr>
              <w:pStyle w:val="StandardJfE"/>
            </w:pPr>
            <w:r w:rsidRPr="003E35CE">
              <w:t>E-Mail</w:t>
            </w:r>
          </w:p>
        </w:tc>
        <w:tc>
          <w:tcPr>
            <w:tcW w:w="6593" w:type="dxa"/>
            <w:vAlign w:val="center"/>
          </w:tcPr>
          <w:p w14:paraId="53AC5DD3" w14:textId="77777777" w:rsidR="0021278B" w:rsidRPr="003E35CE" w:rsidRDefault="0021278B" w:rsidP="0000043C">
            <w:pPr>
              <w:rPr>
                <w:rFonts w:ascii="Calibri" w:hAnsi="Calibri"/>
                <w:szCs w:val="22"/>
              </w:rPr>
            </w:pPr>
            <w:r w:rsidRPr="003E35CE">
              <w:rPr>
                <w:rFonts w:ascii="Calibri" w:hAnsi="Calibri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5" w:name="Text13"/>
            <w:r w:rsidRPr="003E35CE">
              <w:rPr>
                <w:rFonts w:ascii="Calibri" w:hAnsi="Calibri"/>
                <w:szCs w:val="22"/>
              </w:rPr>
              <w:instrText xml:space="preserve"> FORMTEXT </w:instrText>
            </w:r>
            <w:r w:rsidRPr="003E35CE">
              <w:rPr>
                <w:rFonts w:ascii="Calibri" w:hAnsi="Calibri"/>
                <w:szCs w:val="22"/>
              </w:rPr>
            </w:r>
            <w:r w:rsidRPr="003E35CE">
              <w:rPr>
                <w:rFonts w:ascii="Calibri" w:hAnsi="Calibri"/>
                <w:szCs w:val="22"/>
              </w:rPr>
              <w:fldChar w:fldCharType="separate"/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fldChar w:fldCharType="end"/>
            </w:r>
            <w:bookmarkEnd w:id="5"/>
          </w:p>
        </w:tc>
      </w:tr>
      <w:tr w:rsidR="0021278B" w:rsidRPr="003E35CE" w14:paraId="1CFFBA7A" w14:textId="77777777" w:rsidTr="0021278B">
        <w:trPr>
          <w:trHeight w:val="346"/>
        </w:trPr>
        <w:tc>
          <w:tcPr>
            <w:tcW w:w="2474" w:type="dxa"/>
            <w:vAlign w:val="center"/>
          </w:tcPr>
          <w:p w14:paraId="6C42F75B" w14:textId="77777777" w:rsidR="0021278B" w:rsidRPr="003E35CE" w:rsidRDefault="0021278B" w:rsidP="0000043C">
            <w:pPr>
              <w:pStyle w:val="StandardJfE"/>
            </w:pPr>
            <w:r>
              <w:t>Webseite</w:t>
            </w:r>
          </w:p>
        </w:tc>
        <w:tc>
          <w:tcPr>
            <w:tcW w:w="6593" w:type="dxa"/>
            <w:vAlign w:val="center"/>
          </w:tcPr>
          <w:p w14:paraId="60183D97" w14:textId="77777777" w:rsidR="0021278B" w:rsidRPr="003E35CE" w:rsidRDefault="0021278B" w:rsidP="0000043C">
            <w:pPr>
              <w:rPr>
                <w:rFonts w:ascii="Calibri" w:hAnsi="Calibri"/>
                <w:szCs w:val="22"/>
              </w:rPr>
            </w:pPr>
            <w:r w:rsidRPr="003E35CE">
              <w:rPr>
                <w:rFonts w:ascii="Calibri" w:hAnsi="Calibri"/>
                <w:szCs w:val="2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r w:rsidRPr="003E35CE">
              <w:rPr>
                <w:rFonts w:ascii="Calibri" w:hAnsi="Calibri"/>
                <w:szCs w:val="22"/>
              </w:rPr>
              <w:instrText xml:space="preserve"> FORMTEXT </w:instrText>
            </w:r>
            <w:r w:rsidRPr="003E35CE">
              <w:rPr>
                <w:rFonts w:ascii="Calibri" w:hAnsi="Calibri"/>
                <w:szCs w:val="22"/>
              </w:rPr>
            </w:r>
            <w:r w:rsidRPr="003E35CE">
              <w:rPr>
                <w:rFonts w:ascii="Calibri" w:hAnsi="Calibri"/>
                <w:szCs w:val="22"/>
              </w:rPr>
              <w:fldChar w:fldCharType="separate"/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t> </w:t>
            </w:r>
            <w:r w:rsidRPr="003E35CE">
              <w:rPr>
                <w:rFonts w:ascii="Calibri" w:hAnsi="Calibri"/>
                <w:szCs w:val="22"/>
              </w:rPr>
              <w:fldChar w:fldCharType="end"/>
            </w:r>
          </w:p>
        </w:tc>
      </w:tr>
    </w:tbl>
    <w:p w14:paraId="496DF8ED" w14:textId="77777777" w:rsidR="00736D03" w:rsidRDefault="00736D03" w:rsidP="00736D03">
      <w:pPr>
        <w:pStyle w:val="StandardJfE"/>
      </w:pPr>
    </w:p>
    <w:p w14:paraId="33B234EC" w14:textId="07A40B1F" w:rsidR="00736D03" w:rsidRDefault="0021278B" w:rsidP="00663E4E">
      <w:pPr>
        <w:pStyle w:val="HeadlinezweiterOrdnung"/>
        <w:rPr>
          <w:rFonts w:eastAsiaTheme="minorEastAsia"/>
        </w:rPr>
      </w:pPr>
      <w:r w:rsidRPr="0021278B">
        <w:rPr>
          <w:rFonts w:eastAsiaTheme="minorEastAsia"/>
        </w:rPr>
        <w:t>Angaben zum Partnerkonsortium</w:t>
      </w:r>
    </w:p>
    <w:p w14:paraId="3A8891EC" w14:textId="202F5019" w:rsidR="0021278B" w:rsidRPr="0021278B" w:rsidRDefault="0021278B" w:rsidP="00663E4E">
      <w:pPr>
        <w:pStyle w:val="StandardJfE"/>
        <w:rPr>
          <w:b/>
          <w:bCs/>
        </w:rPr>
      </w:pPr>
      <w:r w:rsidRPr="0021278B">
        <w:t xml:space="preserve">Mindestens zwei Partnerorganisationen aus </w:t>
      </w:r>
      <w:r w:rsidRPr="0021278B">
        <w:rPr>
          <w:rFonts w:eastAsia="Calibri"/>
        </w:rPr>
        <w:t>EU-Mitgliedsstaaten oder mit dem Programm assoziierten Drittländern</w:t>
      </w:r>
      <w:r w:rsidRPr="0021278B">
        <w:t xml:space="preserve"> sind formal nötig.</w:t>
      </w:r>
    </w:p>
    <w:p w14:paraId="1DB38493" w14:textId="77777777" w:rsidR="0021278B" w:rsidRPr="00736D03" w:rsidRDefault="0021278B" w:rsidP="00736D03">
      <w:pPr>
        <w:pStyle w:val="Subheadline"/>
        <w:spacing w:after="0"/>
        <w:rPr>
          <w:rFonts w:eastAsiaTheme="minorEastAsia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"/>
        <w:gridCol w:w="3647"/>
        <w:gridCol w:w="3822"/>
      </w:tblGrid>
      <w:tr w:rsidR="00736D03" w:rsidRPr="00466B03" w14:paraId="1CAD35BB" w14:textId="77777777" w:rsidTr="00736D03">
        <w:trPr>
          <w:trHeight w:val="639"/>
        </w:trPr>
        <w:tc>
          <w:tcPr>
            <w:tcW w:w="1588" w:type="dxa"/>
          </w:tcPr>
          <w:p w14:paraId="56A50CE3" w14:textId="77777777" w:rsidR="00736D03" w:rsidRPr="00466B03" w:rsidRDefault="00736D03" w:rsidP="00A63DCE">
            <w:pPr>
              <w:pStyle w:val="StandardJfE"/>
            </w:pPr>
            <w:r w:rsidRPr="00466B03">
              <w:t>Land</w:t>
            </w:r>
          </w:p>
        </w:tc>
        <w:tc>
          <w:tcPr>
            <w:tcW w:w="3652" w:type="dxa"/>
          </w:tcPr>
          <w:p w14:paraId="14EC416D" w14:textId="1AC94403" w:rsidR="00736D03" w:rsidRPr="00466B03" w:rsidRDefault="0021278B" w:rsidP="00A63DCE">
            <w:pPr>
              <w:pStyle w:val="StandardJfE"/>
            </w:pPr>
            <w:r>
              <w:t>Name der</w:t>
            </w:r>
            <w:r w:rsidR="00736D03">
              <w:t xml:space="preserve"> Organisation</w:t>
            </w:r>
          </w:p>
        </w:tc>
        <w:tc>
          <w:tcPr>
            <w:tcW w:w="3827" w:type="dxa"/>
          </w:tcPr>
          <w:p w14:paraId="4696A7B9" w14:textId="508CC8CF" w:rsidR="00736D03" w:rsidRPr="00466B03" w:rsidRDefault="00736D03" w:rsidP="00A63DCE">
            <w:pPr>
              <w:pStyle w:val="StandardJfE"/>
            </w:pPr>
            <w:r w:rsidRPr="00466B03">
              <w:t>Art der Einrichtung</w:t>
            </w:r>
            <w:r>
              <w:t xml:space="preserve"> / </w:t>
            </w:r>
            <w:r w:rsidR="0021278B">
              <w:t>Bildungssektor</w:t>
            </w:r>
          </w:p>
        </w:tc>
      </w:tr>
      <w:tr w:rsidR="00736D03" w:rsidRPr="00CC41D1" w14:paraId="457D689C" w14:textId="77777777" w:rsidTr="00736D03">
        <w:trPr>
          <w:trHeight w:val="383"/>
        </w:trPr>
        <w:tc>
          <w:tcPr>
            <w:tcW w:w="1588" w:type="dxa"/>
          </w:tcPr>
          <w:p w14:paraId="3BF31263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652" w:type="dxa"/>
          </w:tcPr>
          <w:p w14:paraId="7715366E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827" w:type="dxa"/>
          </w:tcPr>
          <w:p w14:paraId="03D60B55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  <w:tr w:rsidR="00736D03" w:rsidRPr="00CC41D1" w14:paraId="1FE0FDA7" w14:textId="77777777" w:rsidTr="00736D03">
        <w:trPr>
          <w:trHeight w:val="372"/>
        </w:trPr>
        <w:tc>
          <w:tcPr>
            <w:tcW w:w="1588" w:type="dxa"/>
          </w:tcPr>
          <w:p w14:paraId="7723135E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652" w:type="dxa"/>
          </w:tcPr>
          <w:p w14:paraId="17AAF02B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827" w:type="dxa"/>
          </w:tcPr>
          <w:p w14:paraId="13CC4E35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  <w:tr w:rsidR="00736D03" w:rsidRPr="00CC41D1" w14:paraId="6B430DD4" w14:textId="77777777" w:rsidTr="00736D03">
        <w:trPr>
          <w:trHeight w:val="383"/>
        </w:trPr>
        <w:tc>
          <w:tcPr>
            <w:tcW w:w="1588" w:type="dxa"/>
          </w:tcPr>
          <w:p w14:paraId="156FC491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652" w:type="dxa"/>
          </w:tcPr>
          <w:p w14:paraId="7BD49A6E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  <w:tc>
          <w:tcPr>
            <w:tcW w:w="3827" w:type="dxa"/>
          </w:tcPr>
          <w:p w14:paraId="2635712A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 w:rsidRPr="00CC41D1"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6B3D9251" w14:textId="77777777" w:rsidR="00663E4E" w:rsidRDefault="00663E4E" w:rsidP="00663E4E">
      <w:pPr>
        <w:pStyle w:val="HeadlinezweiterOrdnung"/>
        <w:rPr>
          <w:rFonts w:eastAsiaTheme="minorEastAsia"/>
        </w:rPr>
      </w:pPr>
    </w:p>
    <w:p w14:paraId="1792977E" w14:textId="0FA9C708" w:rsidR="00736D03" w:rsidRDefault="0021278B" w:rsidP="00663E4E">
      <w:pPr>
        <w:pStyle w:val="HeadlinezweiterOrdnung"/>
        <w:rPr>
          <w:rFonts w:eastAsia="Calibri"/>
          <w:sz w:val="22"/>
          <w:szCs w:val="22"/>
        </w:rPr>
      </w:pPr>
      <w:r w:rsidRPr="0021278B">
        <w:rPr>
          <w:rFonts w:eastAsiaTheme="minorEastAsia"/>
        </w:rPr>
        <w:t>Allgemeine Angaben zum Projekt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2"/>
        <w:gridCol w:w="5944"/>
      </w:tblGrid>
      <w:tr w:rsidR="0021278B" w:rsidRPr="00CC41D1" w14:paraId="32A3BE20" w14:textId="77777777" w:rsidTr="0021278B">
        <w:trPr>
          <w:trHeight w:val="343"/>
        </w:trPr>
        <w:tc>
          <w:tcPr>
            <w:tcW w:w="3114" w:type="dxa"/>
            <w:vAlign w:val="center"/>
          </w:tcPr>
          <w:p w14:paraId="692A8A55" w14:textId="77777777" w:rsidR="0021278B" w:rsidRPr="00B9626A" w:rsidRDefault="0021278B" w:rsidP="0000043C">
            <w:pPr>
              <w:pStyle w:val="StandardJfE"/>
            </w:pPr>
            <w:r w:rsidRPr="00B9626A">
              <w:t>(Arbeits-) Titel des Projekts</w:t>
            </w:r>
          </w:p>
        </w:tc>
        <w:tc>
          <w:tcPr>
            <w:tcW w:w="5953" w:type="dxa"/>
            <w:vAlign w:val="center"/>
          </w:tcPr>
          <w:p w14:paraId="2009CA54" w14:textId="77777777" w:rsidR="0021278B" w:rsidRPr="00D763DE" w:rsidRDefault="0021278B" w:rsidP="0000043C">
            <w:pPr>
              <w:rPr>
                <w:rFonts w:ascii="Calibri" w:hAnsi="Calibri"/>
                <w:szCs w:val="22"/>
                <w:lang w:val="en-US"/>
              </w:rPr>
            </w:pPr>
            <w:r w:rsidRPr="00D763DE">
              <w:rPr>
                <w:rFonts w:ascii="Calibri" w:hAnsi="Calibri"/>
                <w:szCs w:val="2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6" w:name="Text16"/>
            <w:r w:rsidRPr="00D763DE">
              <w:rPr>
                <w:rFonts w:ascii="Calibri" w:hAnsi="Calibri"/>
                <w:szCs w:val="22"/>
                <w:lang w:val="en-US"/>
              </w:rPr>
              <w:instrText xml:space="preserve"> FORMTEXT </w:instrText>
            </w:r>
            <w:r w:rsidRPr="00D763DE">
              <w:rPr>
                <w:rFonts w:ascii="Calibri" w:hAnsi="Calibri"/>
                <w:szCs w:val="22"/>
              </w:rPr>
            </w:r>
            <w:r w:rsidRPr="00D763DE">
              <w:rPr>
                <w:rFonts w:ascii="Calibri" w:hAnsi="Calibri"/>
                <w:szCs w:val="22"/>
              </w:rPr>
              <w:fldChar w:fldCharType="separate"/>
            </w:r>
            <w:r w:rsidRPr="00D763DE">
              <w:rPr>
                <w:rFonts w:ascii="Calibri" w:hAnsi="Calibri"/>
                <w:szCs w:val="22"/>
              </w:rPr>
              <w:t> </w:t>
            </w:r>
            <w:r w:rsidRPr="00D763DE">
              <w:rPr>
                <w:rFonts w:ascii="Calibri" w:hAnsi="Calibri"/>
                <w:szCs w:val="22"/>
              </w:rPr>
              <w:t> </w:t>
            </w:r>
            <w:r w:rsidRPr="00D763DE">
              <w:rPr>
                <w:rFonts w:ascii="Calibri" w:hAnsi="Calibri"/>
                <w:szCs w:val="22"/>
              </w:rPr>
              <w:t> </w:t>
            </w:r>
            <w:r w:rsidRPr="00D763DE">
              <w:rPr>
                <w:rFonts w:ascii="Calibri" w:hAnsi="Calibri"/>
                <w:szCs w:val="22"/>
              </w:rPr>
              <w:t> </w:t>
            </w:r>
            <w:r w:rsidRPr="00D763DE">
              <w:rPr>
                <w:rFonts w:ascii="Calibri" w:hAnsi="Calibri"/>
                <w:szCs w:val="22"/>
              </w:rPr>
              <w:t> </w:t>
            </w:r>
            <w:r w:rsidRPr="00D763DE">
              <w:rPr>
                <w:rFonts w:ascii="Calibri" w:hAnsi="Calibri"/>
                <w:szCs w:val="22"/>
              </w:rPr>
              <w:fldChar w:fldCharType="end"/>
            </w:r>
            <w:bookmarkEnd w:id="6"/>
          </w:p>
        </w:tc>
      </w:tr>
      <w:tr w:rsidR="0021278B" w:rsidRPr="003E35CE" w14:paraId="7A3BD8A1" w14:textId="77777777" w:rsidTr="0021278B">
        <w:trPr>
          <w:trHeight w:val="34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C1A1A6" w14:textId="77777777" w:rsidR="0021278B" w:rsidRPr="00B9626A" w:rsidRDefault="0021278B" w:rsidP="0000043C">
            <w:pPr>
              <w:pStyle w:val="StandardJfE"/>
            </w:pPr>
            <w:r>
              <w:t xml:space="preserve">Geplanter </w:t>
            </w:r>
            <w:r w:rsidRPr="00B9626A">
              <w:t>Projekt</w:t>
            </w:r>
            <w:r>
              <w:t>zeitraum (muss zwischen sechs und 24 Monaten liegen)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336D7" w14:textId="77777777" w:rsidR="0021278B" w:rsidRPr="00B9626A" w:rsidRDefault="0021278B" w:rsidP="0000043C">
            <w:pPr>
              <w:rPr>
                <w:rFonts w:ascii="Calibri" w:hAnsi="Calibri"/>
                <w:szCs w:val="22"/>
              </w:rPr>
            </w:pPr>
            <w:r w:rsidRPr="00B9626A">
              <w:rPr>
                <w:rFonts w:ascii="Calibri" w:hAnsi="Calibr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9626A">
              <w:rPr>
                <w:rFonts w:ascii="Calibri" w:hAnsi="Calibri"/>
                <w:szCs w:val="22"/>
              </w:rPr>
              <w:instrText xml:space="preserve"> FORMTEXT </w:instrText>
            </w:r>
            <w:r w:rsidRPr="00B9626A">
              <w:rPr>
                <w:rFonts w:ascii="Calibri" w:hAnsi="Calibri"/>
                <w:szCs w:val="22"/>
              </w:rPr>
            </w:r>
            <w:r w:rsidRPr="00B9626A">
              <w:rPr>
                <w:rFonts w:ascii="Calibri" w:hAnsi="Calibri"/>
                <w:szCs w:val="22"/>
              </w:rPr>
              <w:fldChar w:fldCharType="separate"/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fldChar w:fldCharType="end"/>
            </w:r>
            <w:r w:rsidRPr="00B9626A">
              <w:rPr>
                <w:rFonts w:ascii="Calibri" w:hAnsi="Calibri"/>
                <w:szCs w:val="22"/>
              </w:rPr>
              <w:t xml:space="preserve"> </w:t>
            </w:r>
          </w:p>
        </w:tc>
      </w:tr>
      <w:tr w:rsidR="0021278B" w:rsidRPr="003E35CE" w14:paraId="12B08D15" w14:textId="77777777" w:rsidTr="0021278B">
        <w:trPr>
          <w:trHeight w:val="343"/>
        </w:trPr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F28283" w14:textId="1282B021" w:rsidR="0021278B" w:rsidRPr="003E35CE" w:rsidRDefault="0021278B" w:rsidP="0000043C">
            <w:pPr>
              <w:pStyle w:val="StandardJfE"/>
            </w:pPr>
            <w:r>
              <w:t xml:space="preserve">Geplantes Budget </w:t>
            </w:r>
            <w:r>
              <w:br/>
              <w:t>(30.000 oder 60.000 Euro)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85B654" w14:textId="77777777" w:rsidR="0021278B" w:rsidRPr="00B9626A" w:rsidRDefault="0021278B" w:rsidP="0000043C">
            <w:pPr>
              <w:rPr>
                <w:rFonts w:ascii="Calibri" w:hAnsi="Calibri"/>
                <w:szCs w:val="22"/>
              </w:rPr>
            </w:pPr>
            <w:r w:rsidRPr="00B9626A">
              <w:rPr>
                <w:rFonts w:ascii="Calibri" w:hAnsi="Calibri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9626A">
              <w:rPr>
                <w:rFonts w:ascii="Calibri" w:hAnsi="Calibri"/>
                <w:szCs w:val="22"/>
              </w:rPr>
              <w:instrText xml:space="preserve"> FORMTEXT </w:instrText>
            </w:r>
            <w:r w:rsidRPr="00B9626A">
              <w:rPr>
                <w:rFonts w:ascii="Calibri" w:hAnsi="Calibri"/>
                <w:szCs w:val="22"/>
              </w:rPr>
            </w:r>
            <w:r w:rsidRPr="00B9626A">
              <w:rPr>
                <w:rFonts w:ascii="Calibri" w:hAnsi="Calibri"/>
                <w:szCs w:val="22"/>
              </w:rPr>
              <w:fldChar w:fldCharType="separate"/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t> </w:t>
            </w:r>
            <w:r w:rsidRPr="00B9626A">
              <w:rPr>
                <w:rFonts w:ascii="Calibri" w:hAnsi="Calibri"/>
                <w:szCs w:val="22"/>
              </w:rPr>
              <w:fldChar w:fldCharType="end"/>
            </w:r>
          </w:p>
        </w:tc>
      </w:tr>
    </w:tbl>
    <w:p w14:paraId="553E16B6" w14:textId="77777777" w:rsidR="00736D03" w:rsidRDefault="00736D03" w:rsidP="00736D03">
      <w:pPr>
        <w:pStyle w:val="StandardJfE"/>
        <w:rPr>
          <w:rFonts w:eastAsia="Calibri" w:cs="Calibri"/>
          <w:color w:val="000000" w:themeColor="text1"/>
        </w:rPr>
      </w:pPr>
    </w:p>
    <w:p w14:paraId="49FA375B" w14:textId="2868B650" w:rsidR="00736D03" w:rsidRPr="004608A9" w:rsidRDefault="004608A9" w:rsidP="00736D03">
      <w:pPr>
        <w:pStyle w:val="StandardJfE"/>
        <w:rPr>
          <w:rFonts w:eastAsia="Calibri" w:cs="Calibri"/>
          <w:color w:val="000000" w:themeColor="text1"/>
        </w:rPr>
      </w:pPr>
      <w:r w:rsidRPr="54221EFE">
        <w:rPr>
          <w:rFonts w:eastAsia="Calibri" w:cs="Calibri"/>
          <w:color w:val="000000" w:themeColor="text1"/>
        </w:rPr>
        <w:t xml:space="preserve">Welches Thema möchten Sie in Ihrem Projekt bearbeiten bzw. auf welchen konkreten </w:t>
      </w:r>
      <w:r w:rsidR="3A1EDBAA" w:rsidRPr="54221EFE">
        <w:rPr>
          <w:rFonts w:eastAsia="Calibri" w:cs="Calibri"/>
          <w:color w:val="000000" w:themeColor="text1"/>
        </w:rPr>
        <w:t>gemeinsamen</w:t>
      </w:r>
      <w:r w:rsidR="629804E4" w:rsidRPr="54221EFE">
        <w:rPr>
          <w:rFonts w:eastAsia="Calibri" w:cs="Calibri"/>
          <w:color w:val="000000" w:themeColor="text1"/>
        </w:rPr>
        <w:t xml:space="preserve">    </w:t>
      </w:r>
      <w:r w:rsidRPr="54221EFE">
        <w:rPr>
          <w:rFonts w:eastAsia="Calibri" w:cs="Calibri"/>
          <w:color w:val="000000" w:themeColor="text1"/>
        </w:rPr>
        <w:t xml:space="preserve">Bedarf möchten Sie und Ihre Partnerorganisation(en) reagieren? </w:t>
      </w:r>
      <w:r w:rsidRPr="54221EFE">
        <w:rPr>
          <w:sz w:val="16"/>
          <w:szCs w:val="16"/>
        </w:rPr>
        <w:t>(max. 1.500 Zeichen)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736D03" w:rsidRPr="00CC41D1" w14:paraId="3D5D2C2C" w14:textId="77777777" w:rsidTr="00736D03">
        <w:trPr>
          <w:trHeight w:val="470"/>
        </w:trPr>
        <w:tc>
          <w:tcPr>
            <w:tcW w:w="9067" w:type="dxa"/>
          </w:tcPr>
          <w:p w14:paraId="1F2A85D6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3A746E20" w14:textId="77777777" w:rsidR="00736D03" w:rsidRDefault="00736D03" w:rsidP="00736D03">
      <w:pPr>
        <w:pStyle w:val="StandardJfE"/>
        <w:rPr>
          <w:rFonts w:eastAsia="Calibri" w:cs="Calibri"/>
          <w:b/>
          <w:bCs/>
          <w:color w:val="000000" w:themeColor="text1"/>
        </w:rPr>
      </w:pPr>
    </w:p>
    <w:p w14:paraId="04AB065D" w14:textId="77777777" w:rsidR="004608A9" w:rsidRPr="000771CF" w:rsidRDefault="004608A9" w:rsidP="004608A9">
      <w:pPr>
        <w:pStyle w:val="StandardJfE"/>
        <w:rPr>
          <w:sz w:val="16"/>
          <w:szCs w:val="16"/>
        </w:rPr>
      </w:pPr>
      <w:r>
        <w:t xml:space="preserve">Welche </w:t>
      </w:r>
      <w:r w:rsidRPr="00D47AEC">
        <w:t>Zielgruppe(n) möchten Sie und Ihre Partnerorganisation(en) mit</w:t>
      </w:r>
      <w:r>
        <w:t xml:space="preserve"> dem Projekt erreichen und beteiligen? </w:t>
      </w:r>
      <w:r w:rsidRPr="6B048223">
        <w:rPr>
          <w:sz w:val="16"/>
          <w:szCs w:val="16"/>
        </w:rPr>
        <w:t>(max. 1.500 Zeichen)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736D03" w:rsidRPr="00CC41D1" w14:paraId="665A7988" w14:textId="77777777" w:rsidTr="00736D03">
        <w:trPr>
          <w:trHeight w:val="470"/>
        </w:trPr>
        <w:tc>
          <w:tcPr>
            <w:tcW w:w="9067" w:type="dxa"/>
          </w:tcPr>
          <w:p w14:paraId="78DA361A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67A9138F" w14:textId="29EBD82C" w:rsidR="00736D03" w:rsidRPr="004608A9" w:rsidRDefault="00736D03" w:rsidP="004608A9">
      <w:pPr>
        <w:pStyle w:val="StandardJfE"/>
        <w:rPr>
          <w:rFonts w:eastAsia="Calibri" w:cs="Calibri"/>
          <w:color w:val="000000" w:themeColor="text1"/>
        </w:rPr>
      </w:pPr>
    </w:p>
    <w:p w14:paraId="36E6A4C9" w14:textId="59A84F73" w:rsidR="004608A9" w:rsidRPr="000771CF" w:rsidRDefault="004608A9" w:rsidP="004608A9">
      <w:pPr>
        <w:pStyle w:val="StandardJfE"/>
        <w:rPr>
          <w:sz w:val="16"/>
          <w:szCs w:val="16"/>
        </w:rPr>
      </w:pPr>
      <w:r w:rsidRPr="000771CF">
        <w:t>Welche sind die zentralen Projektziele</w:t>
      </w:r>
      <w:r>
        <w:t>*</w:t>
      </w:r>
      <w:r w:rsidRPr="000771CF">
        <w:t xml:space="preserve">, d.h. welche Verbesserungen sollen am Ende des Projekts </w:t>
      </w:r>
      <w:r>
        <w:br/>
      </w:r>
      <w:r w:rsidRPr="000771CF">
        <w:t xml:space="preserve">sichtbar sein? </w:t>
      </w:r>
      <w:r w:rsidRPr="000771CF">
        <w:rPr>
          <w:sz w:val="16"/>
          <w:szCs w:val="16"/>
        </w:rPr>
        <w:t>(max. 1.500 Zeichen)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736D03" w:rsidRPr="00CC41D1" w14:paraId="6120861E" w14:textId="77777777" w:rsidTr="00736D03">
        <w:trPr>
          <w:trHeight w:val="470"/>
        </w:trPr>
        <w:tc>
          <w:tcPr>
            <w:tcW w:w="9067" w:type="dxa"/>
          </w:tcPr>
          <w:bookmarkStart w:id="7" w:name="_Hlk96683031"/>
          <w:p w14:paraId="4E63AE3F" w14:textId="77777777" w:rsidR="00736D03" w:rsidRPr="00CC41D1" w:rsidRDefault="00736D03" w:rsidP="00A63DCE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bookmarkEnd w:id="7"/>
    <w:p w14:paraId="06F38CB1" w14:textId="288232B2" w:rsidR="004608A9" w:rsidRPr="00663E4E" w:rsidRDefault="004608A9" w:rsidP="004608A9">
      <w:pPr>
        <w:pStyle w:val="StandardJfE"/>
        <w:rPr>
          <w:rStyle w:val="Hyperlink"/>
          <w:rFonts w:cs="Tahoma"/>
          <w:sz w:val="18"/>
          <w:szCs w:val="18"/>
        </w:rPr>
      </w:pPr>
      <w:r w:rsidRPr="00EB544D">
        <w:rPr>
          <w:sz w:val="18"/>
          <w:szCs w:val="18"/>
        </w:rPr>
        <w:t xml:space="preserve">*Als unterstützendes Tool zur Planung von Projektzielen und dazu passenden Maßnahmen, empfehlen wir z.B. folgendes Tool zur Planung mit </w:t>
      </w:r>
      <w:r>
        <w:rPr>
          <w:sz w:val="18"/>
          <w:szCs w:val="18"/>
        </w:rPr>
        <w:t>I</w:t>
      </w:r>
      <w:r w:rsidRPr="00EB544D">
        <w:rPr>
          <w:sz w:val="18"/>
          <w:szCs w:val="18"/>
        </w:rPr>
        <w:t>hren Partnerorganisationen: "Impacttool" der niederländischen Erasmus+ Nationalagentur (in Englisch):</w:t>
      </w:r>
      <w:r w:rsidRPr="00EB544D">
        <w:rPr>
          <w:rFonts w:cs="Tahoma"/>
          <w:sz w:val="18"/>
          <w:szCs w:val="18"/>
        </w:rPr>
        <w:t xml:space="preserve"> </w:t>
      </w:r>
      <w:hyperlink r:id="rId18" w:history="1">
        <w:r w:rsidR="00663E4E" w:rsidRPr="00663E4E">
          <w:rPr>
            <w:rStyle w:val="LinkJfEZchn"/>
            <w:sz w:val="18"/>
            <w:szCs w:val="18"/>
          </w:rPr>
          <w:t>https://www.erasmusplus.nl/en/impacttool-strategicpartnerships</w:t>
        </w:r>
      </w:hyperlink>
      <w:r w:rsidRPr="00663E4E">
        <w:rPr>
          <w:rStyle w:val="pagenr"/>
          <w:sz w:val="18"/>
          <w:szCs w:val="18"/>
        </w:rPr>
        <w:t xml:space="preserve">   </w:t>
      </w:r>
    </w:p>
    <w:p w14:paraId="1F825BA9" w14:textId="01B44BF4" w:rsidR="00736D03" w:rsidRPr="00362E96" w:rsidRDefault="00736D03" w:rsidP="00736D03">
      <w:pPr>
        <w:pStyle w:val="StandardJfE"/>
        <w:rPr>
          <w:sz w:val="16"/>
          <w:szCs w:val="16"/>
        </w:rPr>
      </w:pPr>
      <w:r>
        <w:rPr>
          <w:b/>
          <w:bCs/>
        </w:rPr>
        <w:br/>
      </w:r>
      <w:r w:rsidR="004608A9">
        <w:t xml:space="preserve">Wie trägt das Projekt zur Europäisierung Ihrer Organisation und Ihrer Arbeit und der Ihrer Partnerorganisation(en) bei? </w:t>
      </w:r>
      <w:r w:rsidR="004608A9" w:rsidRPr="6B048223">
        <w:rPr>
          <w:sz w:val="16"/>
          <w:szCs w:val="16"/>
        </w:rPr>
        <w:t>(max. 1.500 Zeichen)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736D03" w:rsidRPr="00EB790A" w14:paraId="5F259DD5" w14:textId="77777777" w:rsidTr="00736D03">
        <w:trPr>
          <w:trHeight w:val="470"/>
        </w:trPr>
        <w:tc>
          <w:tcPr>
            <w:tcW w:w="9067" w:type="dxa"/>
          </w:tcPr>
          <w:p w14:paraId="47F6B90A" w14:textId="77777777" w:rsidR="00736D03" w:rsidRPr="00EB790A" w:rsidRDefault="00736D03" w:rsidP="00A63DCE">
            <w:pPr>
              <w:pStyle w:val="StandardJfE"/>
              <w:rPr>
                <w:lang w:val="en-US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fldChar w:fldCharType="end"/>
            </w:r>
          </w:p>
        </w:tc>
      </w:tr>
    </w:tbl>
    <w:p w14:paraId="4124CF1E" w14:textId="47B55EFC" w:rsidR="00736D03" w:rsidRDefault="00736D03" w:rsidP="00736D03">
      <w:pPr>
        <w:pStyle w:val="StandardJfE"/>
      </w:pPr>
    </w:p>
    <w:p w14:paraId="335D8315" w14:textId="680003E4" w:rsidR="004608A9" w:rsidRDefault="004608A9" w:rsidP="00663E4E">
      <w:pPr>
        <w:pStyle w:val="HeadlinezweiterOrdnung"/>
        <w:rPr>
          <w:rFonts w:eastAsiaTheme="minorEastAsia"/>
        </w:rPr>
      </w:pPr>
      <w:r w:rsidRPr="004608A9">
        <w:rPr>
          <w:rFonts w:eastAsiaTheme="minorEastAsia"/>
        </w:rPr>
        <w:t xml:space="preserve">Leitaktion 2 </w:t>
      </w:r>
      <w:r>
        <w:rPr>
          <w:rFonts w:eastAsiaTheme="minorEastAsia"/>
        </w:rPr>
        <w:t>–</w:t>
      </w:r>
      <w:r w:rsidRPr="004608A9">
        <w:rPr>
          <w:rFonts w:eastAsiaTheme="minorEastAsia"/>
        </w:rPr>
        <w:t xml:space="preserve"> Programmprioritäten</w:t>
      </w:r>
    </w:p>
    <w:p w14:paraId="7C845213" w14:textId="1F021472" w:rsidR="004608A9" w:rsidRPr="000771CF" w:rsidRDefault="004608A9" w:rsidP="004608A9">
      <w:pPr>
        <w:pStyle w:val="StandardJfE"/>
        <w:spacing w:after="240"/>
      </w:pPr>
      <w:r>
        <w:t>Mindestens eine Programmpriorität der Leitaktion 2 muss unterstützt werden.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0"/>
        <w:gridCol w:w="6086"/>
      </w:tblGrid>
      <w:tr w:rsidR="004608A9" w:rsidRPr="003E35CE" w14:paraId="0A1E98FA" w14:textId="77777777" w:rsidTr="004608A9">
        <w:trPr>
          <w:trHeight w:val="34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D9BAF" w14:textId="77777777" w:rsidR="004608A9" w:rsidRPr="00663E4E" w:rsidRDefault="004608A9" w:rsidP="0000043C">
            <w:pPr>
              <w:pStyle w:val="StandardJfE"/>
              <w:rPr>
                <w:b/>
                <w:bCs/>
              </w:rPr>
            </w:pPr>
            <w:r w:rsidRPr="00663E4E">
              <w:rPr>
                <w:b/>
                <w:bCs/>
              </w:rPr>
              <w:t>Horizontale Priorität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A8148" w14:textId="77777777" w:rsidR="004608A9" w:rsidRPr="00B9626A" w:rsidRDefault="004608A9" w:rsidP="0000043C">
            <w:pPr>
              <w:pStyle w:val="StandardJfE"/>
            </w:pPr>
            <w:r w:rsidRPr="00663E4E">
              <w:rPr>
                <w:b/>
                <w:bCs/>
              </w:rPr>
              <w:t>In welcher Weise unterstützt das Projekt diese ausgewählte Priorität?</w:t>
            </w:r>
            <w:r>
              <w:t xml:space="preserve"> </w:t>
            </w:r>
            <w:r w:rsidRPr="00D763DE">
              <w:rPr>
                <w:sz w:val="16"/>
                <w:szCs w:val="16"/>
              </w:rPr>
              <w:t>(max. 1.500 Zeichen)</w:t>
            </w:r>
          </w:p>
        </w:tc>
      </w:tr>
      <w:tr w:rsidR="004608A9" w:rsidRPr="003E35CE" w14:paraId="3164A35C" w14:textId="77777777" w:rsidTr="004608A9">
        <w:trPr>
          <w:trHeight w:val="34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F5F00" w14:textId="77777777" w:rsidR="004608A9" w:rsidRDefault="004608A9" w:rsidP="0000043C">
            <w:pPr>
              <w:pStyle w:val="StandardJfE"/>
            </w:pPr>
            <w:r w:rsidRPr="00B9626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9626A">
              <w:instrText xml:space="preserve"> FORMTEXT </w:instrText>
            </w:r>
            <w:r w:rsidRPr="00B9626A">
              <w:fldChar w:fldCharType="separate"/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C54F8" w14:textId="77777777" w:rsidR="004608A9" w:rsidRPr="00B9626A" w:rsidRDefault="004608A9" w:rsidP="0000043C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608A9" w:rsidRPr="003E35CE" w14:paraId="4C6E458E" w14:textId="77777777" w:rsidTr="004608A9">
        <w:trPr>
          <w:trHeight w:val="34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BBE29" w14:textId="77777777" w:rsidR="004608A9" w:rsidRDefault="004608A9" w:rsidP="0000043C">
            <w:pPr>
              <w:pStyle w:val="StandardJfE"/>
            </w:pPr>
            <w:r w:rsidRPr="00B9626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9626A">
              <w:instrText xml:space="preserve"> FORMTEXT </w:instrText>
            </w:r>
            <w:r w:rsidRPr="00B9626A">
              <w:fldChar w:fldCharType="separate"/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B1E83" w14:textId="77777777" w:rsidR="004608A9" w:rsidRPr="00B9626A" w:rsidRDefault="004608A9" w:rsidP="0000043C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608A9" w:rsidRPr="003E35CE" w14:paraId="3B388752" w14:textId="77777777" w:rsidTr="004608A9">
        <w:trPr>
          <w:trHeight w:val="34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F3ABE" w14:textId="77777777" w:rsidR="004608A9" w:rsidRDefault="004608A9" w:rsidP="004608A9">
            <w:pPr>
              <w:pStyle w:val="StandardJfE"/>
              <w:spacing w:line="276" w:lineRule="auto"/>
            </w:pPr>
            <w:r>
              <w:t>Jugendspezifische Prioritäten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D62E9" w14:textId="77777777" w:rsidR="004608A9" w:rsidRPr="00B9626A" w:rsidRDefault="004608A9" w:rsidP="0000043C">
            <w:pPr>
              <w:pStyle w:val="StandardJfE"/>
            </w:pPr>
          </w:p>
        </w:tc>
      </w:tr>
      <w:tr w:rsidR="004608A9" w:rsidRPr="003E35CE" w14:paraId="3DC2B288" w14:textId="77777777" w:rsidTr="004608A9">
        <w:trPr>
          <w:trHeight w:val="34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C263D" w14:textId="77777777" w:rsidR="004608A9" w:rsidRDefault="004608A9" w:rsidP="0000043C">
            <w:pPr>
              <w:pStyle w:val="StandardJfE"/>
            </w:pPr>
            <w:r w:rsidRPr="00B9626A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9626A">
              <w:instrText xml:space="preserve"> FORMTEXT </w:instrText>
            </w:r>
            <w:r w:rsidRPr="00B9626A">
              <w:fldChar w:fldCharType="separate"/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43B6A6" w14:textId="77777777" w:rsidR="004608A9" w:rsidRPr="00B9626A" w:rsidRDefault="004608A9" w:rsidP="0000043C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4608A9" w:rsidRPr="003E35CE" w14:paraId="6D23131D" w14:textId="77777777" w:rsidTr="004608A9">
        <w:trPr>
          <w:trHeight w:val="343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47ED09" w14:textId="77777777" w:rsidR="004608A9" w:rsidRDefault="004608A9" w:rsidP="0000043C">
            <w:pPr>
              <w:pStyle w:val="StandardJfE"/>
            </w:pPr>
            <w:r w:rsidRPr="00B9626A">
              <w:lastRenderedPageBreak/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9626A">
              <w:instrText xml:space="preserve"> FORMTEXT </w:instrText>
            </w:r>
            <w:r w:rsidRPr="00B9626A">
              <w:fldChar w:fldCharType="separate"/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t> </w:t>
            </w:r>
            <w:r w:rsidRPr="00B9626A">
              <w:fldChar w:fldCharType="end"/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D661B" w14:textId="77777777" w:rsidR="004608A9" w:rsidRPr="00B9626A" w:rsidRDefault="004608A9" w:rsidP="0000043C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46EEE61" w14:textId="77777777" w:rsidR="00663E4E" w:rsidRDefault="00663E4E" w:rsidP="00663E4E"/>
    <w:p w14:paraId="3A766ADF" w14:textId="4B61DD2D" w:rsidR="00753FBA" w:rsidRDefault="00753FBA" w:rsidP="00663E4E">
      <w:pPr>
        <w:pStyle w:val="HeadlinezweiterOrdnung"/>
        <w:rPr>
          <w:rFonts w:eastAsiaTheme="minorEastAsia"/>
        </w:rPr>
      </w:pPr>
      <w:r w:rsidRPr="004608A9">
        <w:rPr>
          <w:rFonts w:eastAsiaTheme="minorEastAsia"/>
        </w:rPr>
        <w:t xml:space="preserve">Leitaktion 2 </w:t>
      </w:r>
      <w:r>
        <w:rPr>
          <w:rFonts w:eastAsiaTheme="minorEastAsia"/>
        </w:rPr>
        <w:t>–</w:t>
      </w:r>
      <w:r w:rsidRPr="004608A9">
        <w:rPr>
          <w:rFonts w:eastAsiaTheme="minorEastAsia"/>
        </w:rPr>
        <w:t xml:space="preserve"> </w:t>
      </w:r>
      <w:r>
        <w:rPr>
          <w:rFonts w:eastAsiaTheme="minorEastAsia"/>
        </w:rPr>
        <w:t>N</w:t>
      </w:r>
      <w:r w:rsidRPr="004608A9">
        <w:rPr>
          <w:rFonts w:eastAsiaTheme="minorEastAsia"/>
        </w:rPr>
        <w:t xml:space="preserve">ationale </w:t>
      </w:r>
      <w:r>
        <w:rPr>
          <w:rFonts w:eastAsiaTheme="minorEastAsia"/>
        </w:rPr>
        <w:t>Prioritäten</w:t>
      </w:r>
    </w:p>
    <w:p w14:paraId="403BA2CB" w14:textId="7E6E60D2" w:rsidR="00753FBA" w:rsidRDefault="00753FBA" w:rsidP="00753FBA">
      <w:pPr>
        <w:rPr>
          <w:rFonts w:ascii="Times New Roman" w:hAnsi="Times New Roman"/>
        </w:rPr>
      </w:pPr>
      <w:r w:rsidRPr="00F931F2">
        <w:rPr>
          <w:rFonts w:ascii="Calibri" w:eastAsia="Calibri" w:hAnsi="Calibri" w:cs="Times New Roman"/>
          <w:color w:val="000000"/>
          <w:szCs w:val="22"/>
          <w:lang w:eastAsia="de-DE"/>
        </w:rPr>
        <w:t>JUGEND für Europa hat zusätzlich folgende nationale Priorität</w:t>
      </w:r>
      <w:r>
        <w:rPr>
          <w:rFonts w:ascii="Calibri" w:eastAsia="Calibri" w:hAnsi="Calibri" w:cs="Times New Roman"/>
          <w:color w:val="000000"/>
          <w:szCs w:val="22"/>
          <w:lang w:eastAsia="de-DE"/>
        </w:rPr>
        <w:t>en</w:t>
      </w:r>
      <w:r w:rsidRPr="00F931F2">
        <w:rPr>
          <w:rFonts w:ascii="Calibri" w:eastAsia="Calibri" w:hAnsi="Calibri" w:cs="Times New Roman"/>
          <w:color w:val="000000"/>
          <w:szCs w:val="22"/>
          <w:lang w:eastAsia="de-DE"/>
        </w:rPr>
        <w:t xml:space="preserve"> </w:t>
      </w:r>
      <w:r>
        <w:rPr>
          <w:rFonts w:ascii="Calibri" w:eastAsia="Calibri" w:hAnsi="Calibri" w:cs="Times New Roman"/>
          <w:color w:val="000000"/>
          <w:szCs w:val="22"/>
          <w:lang w:eastAsia="de-DE"/>
        </w:rPr>
        <w:t xml:space="preserve">festgelegt </w:t>
      </w:r>
      <w:r w:rsidRPr="00F931F2">
        <w:rPr>
          <w:rFonts w:ascii="Calibri" w:eastAsia="Calibri" w:hAnsi="Calibri" w:cs="Times New Roman"/>
          <w:color w:val="000000"/>
          <w:szCs w:val="22"/>
          <w:lang w:eastAsia="de-DE"/>
        </w:rPr>
        <w:t>und auf seiner Webseite veröffentlicht.</w:t>
      </w:r>
      <w:r>
        <w:rPr>
          <w:rFonts w:ascii="Calibri" w:eastAsia="Calibri" w:hAnsi="Calibri" w:cs="Times New Roman"/>
          <w:color w:val="000000"/>
          <w:szCs w:val="22"/>
          <w:lang w:eastAsia="de-DE"/>
        </w:rPr>
        <w:t xml:space="preserve"> Diese Prioritäten sind in Verbindung mit der jeweiligen horizontalen bzw. </w:t>
      </w:r>
      <w:r w:rsidR="00CC75D4">
        <w:rPr>
          <w:rFonts w:ascii="Calibri" w:eastAsia="Calibri" w:hAnsi="Calibri" w:cs="Times New Roman"/>
          <w:color w:val="000000"/>
          <w:szCs w:val="22"/>
          <w:lang w:eastAsia="de-DE"/>
        </w:rPr>
        <w:t>j</w:t>
      </w:r>
      <w:r>
        <w:rPr>
          <w:rFonts w:ascii="Calibri" w:eastAsia="Calibri" w:hAnsi="Calibri" w:cs="Times New Roman"/>
          <w:color w:val="000000"/>
          <w:szCs w:val="22"/>
          <w:lang w:eastAsia="de-DE"/>
        </w:rPr>
        <w:t xml:space="preserve">ugendspezifischen Priorität wählbar und in Verbindung damit zu beschreiben. Bitte erläutern Sie hier kurz, </w:t>
      </w:r>
      <w:r w:rsidRPr="005F070C">
        <w:rPr>
          <w:rFonts w:ascii="Calibri" w:eastAsia="Calibri" w:hAnsi="Calibri" w:cs="Times New Roman"/>
          <w:b/>
          <w:bCs/>
          <w:color w:val="000000"/>
          <w:szCs w:val="22"/>
          <w:lang w:eastAsia="de-DE"/>
        </w:rPr>
        <w:t>falls</w:t>
      </w:r>
      <w:r w:rsidRPr="00F931F2">
        <w:rPr>
          <w:rFonts w:ascii="Calibri" w:eastAsia="Calibri" w:hAnsi="Calibri" w:cs="Times New Roman"/>
          <w:color w:val="000000"/>
          <w:szCs w:val="22"/>
          <w:lang w:eastAsia="de-DE"/>
        </w:rPr>
        <w:t xml:space="preserve"> Sie </w:t>
      </w:r>
      <w:r>
        <w:rPr>
          <w:rFonts w:ascii="Calibri" w:eastAsia="Calibri" w:hAnsi="Calibri" w:cs="Times New Roman"/>
          <w:color w:val="000000"/>
          <w:szCs w:val="22"/>
          <w:lang w:eastAsia="de-DE"/>
        </w:rPr>
        <w:t xml:space="preserve">eine der </w:t>
      </w:r>
      <w:r w:rsidRPr="00F931F2">
        <w:rPr>
          <w:rFonts w:ascii="Calibri" w:eastAsia="Calibri" w:hAnsi="Calibri" w:cs="Times New Roman"/>
          <w:color w:val="000000"/>
          <w:szCs w:val="22"/>
          <w:lang w:eastAsia="de-DE"/>
        </w:rPr>
        <w:t>Priorität</w:t>
      </w:r>
      <w:r>
        <w:rPr>
          <w:rFonts w:ascii="Calibri" w:eastAsia="Calibri" w:hAnsi="Calibri" w:cs="Times New Roman"/>
          <w:color w:val="000000"/>
          <w:szCs w:val="22"/>
          <w:lang w:eastAsia="de-DE"/>
        </w:rPr>
        <w:t>en</w:t>
      </w:r>
      <w:r w:rsidRPr="00F931F2">
        <w:rPr>
          <w:rFonts w:ascii="Calibri" w:eastAsia="Calibri" w:hAnsi="Calibri" w:cs="Times New Roman"/>
          <w:color w:val="000000"/>
          <w:szCs w:val="22"/>
          <w:lang w:eastAsia="de-DE"/>
        </w:rPr>
        <w:t xml:space="preserve"> mit Ihrem Projekt unterstützen</w:t>
      </w:r>
      <w:r>
        <w:rPr>
          <w:rFonts w:ascii="Calibri" w:eastAsia="Calibri" w:hAnsi="Calibri" w:cs="Times New Roman"/>
          <w:color w:val="000000"/>
          <w:szCs w:val="22"/>
          <w:lang w:eastAsia="de-DE"/>
        </w:rPr>
        <w:t xml:space="preserve"> möchten.</w:t>
      </w:r>
      <w:r w:rsidRPr="0BC504E0">
        <w:rPr>
          <w:rFonts w:ascii="Times New Roman" w:hAnsi="Times New Roman"/>
        </w:rPr>
        <w:t xml:space="preserve"> </w:t>
      </w:r>
    </w:p>
    <w:p w14:paraId="4AE11A57" w14:textId="77777777" w:rsidR="00753FBA" w:rsidRDefault="00753FBA" w:rsidP="00753FBA"/>
    <w:tbl>
      <w:tblPr>
        <w:tblW w:w="9062" w:type="dxa"/>
        <w:tblLayout w:type="fixed"/>
        <w:tblLook w:val="01E0" w:firstRow="1" w:lastRow="1" w:firstColumn="1" w:lastColumn="1" w:noHBand="0" w:noVBand="0"/>
      </w:tblPr>
      <w:tblGrid>
        <w:gridCol w:w="3251"/>
        <w:gridCol w:w="5811"/>
      </w:tblGrid>
      <w:tr w:rsidR="00753FBA" w14:paraId="57041B56" w14:textId="77777777" w:rsidTr="0000507A">
        <w:trPr>
          <w:trHeight w:val="345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8BC5838" w14:textId="77777777" w:rsidR="00753FBA" w:rsidRPr="00663E4E" w:rsidRDefault="00753FBA" w:rsidP="00663E4E">
            <w:pPr>
              <w:pStyle w:val="StandardJfE"/>
              <w:rPr>
                <w:b/>
                <w:bCs/>
              </w:rPr>
            </w:pPr>
            <w:r w:rsidRPr="00663E4E">
              <w:rPr>
                <w:rFonts w:eastAsia="Calibri"/>
                <w:b/>
                <w:bCs/>
              </w:rPr>
              <w:t>Nationale Förderpriorität</w:t>
            </w:r>
          </w:p>
        </w:tc>
        <w:tc>
          <w:tcPr>
            <w:tcW w:w="5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2C91234D" w14:textId="2838FC1B" w:rsidR="00753FBA" w:rsidRPr="00663E4E" w:rsidRDefault="00753FBA" w:rsidP="00663E4E">
            <w:pPr>
              <w:pStyle w:val="Zwischenheadline"/>
              <w:rPr>
                <w:color w:val="auto"/>
              </w:rPr>
            </w:pPr>
            <w:r w:rsidRPr="00990AA0">
              <w:rPr>
                <w:rStyle w:val="StandardJfEZchn"/>
                <w:rFonts w:eastAsia="Calibri"/>
                <w:color w:val="auto"/>
                <w:lang w:val="de-DE"/>
              </w:rPr>
              <w:t>In welcher Weise unterstützt das Projekt diese Priorität?</w:t>
            </w:r>
            <w:r w:rsidRPr="00990AA0">
              <w:rPr>
                <w:rFonts w:eastAsia="Calibri"/>
                <w:color w:val="auto"/>
                <w:lang w:val="de-DE"/>
              </w:rPr>
              <w:t xml:space="preserve"> </w:t>
            </w:r>
            <w:r w:rsidRPr="00663E4E">
              <w:rPr>
                <w:rFonts w:eastAsia="Calibri"/>
                <w:color w:val="auto"/>
                <w:sz w:val="16"/>
                <w:szCs w:val="16"/>
              </w:rPr>
              <w:t>(max. 1.500 Zeichen)</w:t>
            </w:r>
          </w:p>
        </w:tc>
      </w:tr>
      <w:tr w:rsidR="00753FBA" w14:paraId="2EBA7315" w14:textId="77777777" w:rsidTr="0000507A">
        <w:trPr>
          <w:trHeight w:val="345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3998E54" w14:textId="631DE7C4" w:rsidR="00753FBA" w:rsidRPr="0019189C" w:rsidRDefault="00663E4E" w:rsidP="00663E4E">
            <w:pPr>
              <w:pStyle w:val="StandardJfE"/>
              <w:rPr>
                <w:rFonts w:eastAsia="Calibri"/>
              </w:rPr>
            </w:pPr>
            <w:r>
              <w:t>I</w:t>
            </w:r>
            <w:r w:rsidR="00753FBA" w:rsidRPr="0019189C">
              <w:t>m Kontext der horizontalen Priorität „Gemeinsame Werte, zivilgesellschaftliches Engagement und Teilhabe“: Projekt</w:t>
            </w:r>
            <w:r w:rsidR="00753FBA">
              <w:t>e</w:t>
            </w:r>
            <w:r w:rsidR="00753FBA" w:rsidRPr="0019189C">
              <w:t>, die die Stärkung demokratischer Werte und Strukturen zum Ziel haben, die Beteiligung an Wahlen auf allen politischen Ebenen befördern und antidemokratischen Tendenzen, darunter insbesondere Rechtsradikalismus und Rassismus, entgegenwirken.</w:t>
            </w:r>
          </w:p>
        </w:tc>
        <w:tc>
          <w:tcPr>
            <w:tcW w:w="5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4F60F6C" w14:textId="0802E392" w:rsidR="00753FBA" w:rsidRPr="0BC504E0" w:rsidRDefault="00663E4E" w:rsidP="0000507A">
            <w:pPr>
              <w:pStyle w:val="StandardJfE"/>
              <w:rPr>
                <w:rFonts w:eastAsia="Calibri"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753FBA" w14:paraId="0CA3E7A5" w14:textId="77777777" w:rsidTr="0000507A">
        <w:trPr>
          <w:trHeight w:val="345"/>
        </w:trPr>
        <w:tc>
          <w:tcPr>
            <w:tcW w:w="32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1DDC618" w14:textId="77777777" w:rsidR="00753FBA" w:rsidRDefault="00753FBA" w:rsidP="0000507A">
            <w:pPr>
              <w:pStyle w:val="StandardJfE"/>
            </w:pPr>
            <w:r>
              <w:rPr>
                <w:rFonts w:eastAsia="Calibri"/>
              </w:rPr>
              <w:t xml:space="preserve">Im Kontext </w:t>
            </w:r>
            <w:r w:rsidRPr="00F931F2">
              <w:rPr>
                <w:rFonts w:eastAsia="Calibri"/>
              </w:rPr>
              <w:t>der jugendspezifischen Priorität “Qualität und Innovation in der Jugendarbeit”</w:t>
            </w:r>
            <w:r>
              <w:rPr>
                <w:rFonts w:eastAsia="Calibri"/>
              </w:rPr>
              <w:t xml:space="preserve">: </w:t>
            </w:r>
            <w:r w:rsidRPr="0BC504E0">
              <w:rPr>
                <w:rFonts w:eastAsia="Calibri"/>
              </w:rPr>
              <w:t>Projekte, die zur Umsetzung der European Youth Work Agenda</w:t>
            </w:r>
            <w:r>
              <w:rPr>
                <w:rFonts w:eastAsia="Calibri"/>
              </w:rPr>
              <w:t>*</w:t>
            </w:r>
            <w:r w:rsidRPr="0BC504E0">
              <w:rPr>
                <w:rFonts w:eastAsia="Calibri"/>
              </w:rPr>
              <w:t xml:space="preserve"> und des daran anknüpfenden Bonn-Prozesses beitragen</w:t>
            </w:r>
          </w:p>
        </w:tc>
        <w:tc>
          <w:tcPr>
            <w:tcW w:w="58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4055BE9" w14:textId="77777777" w:rsidR="00753FBA" w:rsidRDefault="00753FBA" w:rsidP="0000507A">
            <w:pPr>
              <w:pStyle w:val="StandardJfE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06FA4AEF" w14:textId="77777777" w:rsidR="00753FBA" w:rsidRPr="00D47AEC" w:rsidRDefault="00753FBA" w:rsidP="00753FBA">
      <w:pPr>
        <w:rPr>
          <w:rStyle w:val="pagenr"/>
          <w:color w:val="C00000"/>
          <w:sz w:val="16"/>
          <w:szCs w:val="16"/>
        </w:rPr>
      </w:pPr>
      <w:r w:rsidRPr="00D47AEC">
        <w:rPr>
          <w:color w:val="FF0000"/>
          <w:sz w:val="18"/>
          <w:szCs w:val="18"/>
        </w:rPr>
        <w:t xml:space="preserve">* </w:t>
      </w:r>
      <w:hyperlink r:id="rId19" w:history="1">
        <w:r w:rsidRPr="00D47AEC">
          <w:rPr>
            <w:rStyle w:val="Hyperlink"/>
            <w:color w:val="C00000"/>
            <w:sz w:val="16"/>
            <w:szCs w:val="16"/>
          </w:rPr>
          <w:t>https://www.bonn-process.net/</w:t>
        </w:r>
      </w:hyperlink>
    </w:p>
    <w:p w14:paraId="4C42C3FC" w14:textId="3865803A" w:rsidR="004608A9" w:rsidRPr="00663E4E" w:rsidRDefault="004608A9" w:rsidP="00663E4E">
      <w:pPr>
        <w:pStyle w:val="StandardJfE"/>
        <w:rPr>
          <w:rFonts w:eastAsiaTheme="minorEastAsia"/>
        </w:rPr>
      </w:pPr>
    </w:p>
    <w:p w14:paraId="770F76AA" w14:textId="5B6702DB" w:rsidR="004608A9" w:rsidRDefault="004608A9" w:rsidP="00663E4E">
      <w:pPr>
        <w:pStyle w:val="HeadlinezweiterOrdnung"/>
        <w:rPr>
          <w:rFonts w:eastAsiaTheme="minorEastAsia"/>
        </w:rPr>
      </w:pPr>
      <w:r w:rsidRPr="004608A9">
        <w:rPr>
          <w:rFonts w:eastAsiaTheme="minorEastAsia"/>
        </w:rPr>
        <w:t xml:space="preserve">Leitaktion 2 </w:t>
      </w:r>
      <w:r>
        <w:rPr>
          <w:rFonts w:eastAsiaTheme="minorEastAsia"/>
        </w:rPr>
        <w:t>–</w:t>
      </w:r>
      <w:r w:rsidRPr="004608A9">
        <w:rPr>
          <w:rFonts w:eastAsiaTheme="minorEastAsia"/>
        </w:rPr>
        <w:t xml:space="preserve"> </w:t>
      </w:r>
      <w:r w:rsidR="00A17AFB" w:rsidRPr="00A17AFB">
        <w:rPr>
          <w:rFonts w:eastAsiaTheme="minorEastAsia"/>
        </w:rPr>
        <w:t>Horizontale Aspekte</w:t>
      </w:r>
    </w:p>
    <w:p w14:paraId="23B1B8E2" w14:textId="77777777" w:rsidR="00663E4E" w:rsidRDefault="004608A9" w:rsidP="00736D03">
      <w:pPr>
        <w:pStyle w:val="StandardJfE"/>
        <w:rPr>
          <w:rFonts w:eastAsia="Calibri"/>
        </w:rPr>
      </w:pPr>
      <w:r w:rsidRPr="004608A9">
        <w:rPr>
          <w:rFonts w:eastAsia="Calibri"/>
        </w:rPr>
        <w:t xml:space="preserve">Projekte der Leitaktion 2 sollen auch die horizontalen Aspekte „Ökologische Nachhaltigkeit”, „Inklusion und Vielfalt, „Teilhabe und zivilgesellschaftliches Engagement“ und „Digitale Dimension” unterstützen. </w:t>
      </w:r>
    </w:p>
    <w:p w14:paraId="3C2A8A77" w14:textId="1516B886" w:rsidR="00736D03" w:rsidRDefault="004608A9" w:rsidP="00736D03">
      <w:pPr>
        <w:pStyle w:val="StandardJfE"/>
        <w:rPr>
          <w:sz w:val="16"/>
          <w:szCs w:val="16"/>
        </w:rPr>
      </w:pPr>
      <w:r w:rsidRPr="004608A9">
        <w:rPr>
          <w:rFonts w:eastAsia="Calibri"/>
        </w:rPr>
        <w:t xml:space="preserve">In welcher Weise unterstützt das Projekt diese Aspekte? </w:t>
      </w:r>
      <w:r>
        <w:rPr>
          <w:sz w:val="16"/>
          <w:szCs w:val="16"/>
        </w:rPr>
        <w:t>(m</w:t>
      </w:r>
      <w:r w:rsidR="00736D03" w:rsidRPr="19843EC4">
        <w:rPr>
          <w:sz w:val="16"/>
          <w:szCs w:val="16"/>
        </w:rPr>
        <w:t>ax. 1.500 Zeichen)</w:t>
      </w:r>
    </w:p>
    <w:p w14:paraId="1830CDA0" w14:textId="77777777" w:rsidR="009F7422" w:rsidRPr="00736D03" w:rsidRDefault="009F7422" w:rsidP="00736D03">
      <w:pPr>
        <w:pStyle w:val="StandardJfE"/>
        <w:rPr>
          <w:rStyle w:val="Hyperlink"/>
          <w:rFonts w:eastAsiaTheme="minorHAnsi"/>
          <w:iCs/>
          <w:noProof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736D03" w:rsidRPr="00CC41D1" w14:paraId="1CBCC521" w14:textId="77777777" w:rsidTr="00736D03">
        <w:trPr>
          <w:trHeight w:val="470"/>
        </w:trPr>
        <w:tc>
          <w:tcPr>
            <w:tcW w:w="9067" w:type="dxa"/>
          </w:tcPr>
          <w:p w14:paraId="470EC588" w14:textId="77777777" w:rsidR="00736D03" w:rsidRPr="00CC41D1" w:rsidRDefault="00736D03" w:rsidP="00A63DCE">
            <w:pPr>
              <w:pStyle w:val="StandardJfE"/>
            </w:pPr>
            <w:r w:rsidRPr="003E35CE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3E35CE">
              <w:instrText xml:space="preserve"> FORMTEXT </w:instrText>
            </w:r>
            <w:r w:rsidRPr="003E35CE">
              <w:fldChar w:fldCharType="separate"/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rPr>
                <w:noProof/>
              </w:rPr>
              <w:t> </w:t>
            </w:r>
            <w:r w:rsidRPr="003E35CE">
              <w:fldChar w:fldCharType="end"/>
            </w:r>
          </w:p>
        </w:tc>
      </w:tr>
    </w:tbl>
    <w:p w14:paraId="10E34AD9" w14:textId="77777777" w:rsidR="00736D03" w:rsidRPr="0075008C" w:rsidRDefault="00736D03" w:rsidP="00736D03">
      <w:pPr>
        <w:rPr>
          <w:rStyle w:val="StandardJfEZchn"/>
          <w:rFonts w:eastAsiaTheme="minorHAnsi"/>
          <w:b/>
          <w:bCs/>
        </w:rPr>
      </w:pPr>
    </w:p>
    <w:p w14:paraId="6A106912" w14:textId="77777777" w:rsidR="00A17AFB" w:rsidRDefault="00A17AFB" w:rsidP="00663E4E">
      <w:pPr>
        <w:pStyle w:val="HeadlinezweiterOrdnung"/>
        <w:rPr>
          <w:rFonts w:eastAsiaTheme="minorEastAsia"/>
        </w:rPr>
      </w:pPr>
      <w:r w:rsidRPr="00A17AFB">
        <w:rPr>
          <w:rFonts w:eastAsiaTheme="minorEastAsia"/>
        </w:rPr>
        <w:lastRenderedPageBreak/>
        <w:t>Förderfähige Projektaktivitäten</w:t>
      </w:r>
    </w:p>
    <w:p w14:paraId="297AFE47" w14:textId="32DBEC75" w:rsidR="00A17AFB" w:rsidRPr="00663E4E" w:rsidRDefault="00A17AFB" w:rsidP="00663E4E">
      <w:pPr>
        <w:pStyle w:val="StandardJfE"/>
      </w:pPr>
      <w:r w:rsidRPr="000C4EEB">
        <w:t>Innerhalb der gewählten Pauschalsumme können die einzelnen Aktivitäten</w:t>
      </w:r>
      <w:r>
        <w:t xml:space="preserve"> bei Small-</w:t>
      </w:r>
      <w:proofErr w:type="spellStart"/>
      <w:r>
        <w:t>scale</w:t>
      </w:r>
      <w:proofErr w:type="spellEnd"/>
      <w:r>
        <w:t xml:space="preserve"> Partnerships</w:t>
      </w:r>
      <w:r w:rsidRPr="000C4EEB">
        <w:t xml:space="preserve"> in Form, Inhalt und Budget frei ausgestaltet werden</w:t>
      </w:r>
      <w:r>
        <w:t xml:space="preserve">. Die Aktivitäten können transnational oder national (mit europäischer Dimension) sein. </w:t>
      </w:r>
    </w:p>
    <w:p w14:paraId="1FB62300" w14:textId="77777777" w:rsidR="00663E4E" w:rsidRDefault="00A17AFB" w:rsidP="00663E4E">
      <w:pPr>
        <w:pStyle w:val="StandardJfE"/>
        <w:rPr>
          <w:sz w:val="16"/>
          <w:szCs w:val="16"/>
        </w:rPr>
      </w:pPr>
      <w:r w:rsidRPr="6B048223">
        <w:rPr>
          <w:rStyle w:val="StandardJfEZchn"/>
          <w:rFonts w:eastAsiaTheme="minorEastAsia"/>
        </w:rPr>
        <w:t xml:space="preserve">Bitte </w:t>
      </w:r>
      <w:r>
        <w:rPr>
          <w:rStyle w:val="StandardJfEZchn"/>
          <w:rFonts w:eastAsiaTheme="minorEastAsia"/>
        </w:rPr>
        <w:t xml:space="preserve">beschreiben Sie </w:t>
      </w:r>
      <w:r w:rsidRPr="6B048223">
        <w:rPr>
          <w:rStyle w:val="StandardJfEZchn"/>
          <w:rFonts w:eastAsiaTheme="minorEastAsia"/>
        </w:rPr>
        <w:t xml:space="preserve">im Folgenden </w:t>
      </w:r>
      <w:r>
        <w:rPr>
          <w:rStyle w:val="StandardJfEZchn"/>
          <w:rFonts w:eastAsiaTheme="minorEastAsia"/>
        </w:rPr>
        <w:t xml:space="preserve">Abschnitt die von </w:t>
      </w:r>
      <w:r w:rsidRPr="6B048223">
        <w:rPr>
          <w:rStyle w:val="StandardJfEZchn"/>
          <w:rFonts w:eastAsiaTheme="minorEastAsia"/>
        </w:rPr>
        <w:t>Ihnen geplanten Aktivitäten.</w:t>
      </w:r>
      <w:r w:rsidRPr="6B048223">
        <w:t xml:space="preserve"> </w:t>
      </w:r>
      <w:r w:rsidRPr="6B048223">
        <w:rPr>
          <w:sz w:val="16"/>
          <w:szCs w:val="16"/>
        </w:rPr>
        <w:t>(jeweils max. 1.500 Zeichen)</w:t>
      </w:r>
      <w:r>
        <w:rPr>
          <w:sz w:val="16"/>
          <w:szCs w:val="16"/>
        </w:rPr>
        <w:t xml:space="preserve"> </w:t>
      </w:r>
    </w:p>
    <w:p w14:paraId="6E79AE5A" w14:textId="2020A712" w:rsidR="00A17AFB" w:rsidRPr="00EB544D" w:rsidRDefault="00A17AFB" w:rsidP="00663E4E">
      <w:pPr>
        <w:pStyle w:val="StandardJfE"/>
        <w:rPr>
          <w:sz w:val="16"/>
          <w:szCs w:val="16"/>
        </w:rPr>
      </w:pPr>
      <w:r w:rsidRPr="00EB544D">
        <w:rPr>
          <w:rStyle w:val="StandardJfEZchn"/>
          <w:rFonts w:eastAsiaTheme="minorHAnsi"/>
        </w:rPr>
        <w:t>Es gibt keine Mindestanzahl an Aktivitäten und Sie können bei Bedarf weitere Aktivitäten einfügen</w:t>
      </w:r>
      <w:r>
        <w:rPr>
          <w:rStyle w:val="StandardJfEZchn"/>
          <w:rFonts w:eastAsiaTheme="minorHAnsi"/>
        </w:rPr>
        <w:t>.</w:t>
      </w:r>
    </w:p>
    <w:p w14:paraId="6EC7F303" w14:textId="77777777" w:rsidR="00A17AFB" w:rsidRDefault="00A17AFB" w:rsidP="00736D03">
      <w:pPr>
        <w:rPr>
          <w:rStyle w:val="StandardJfEZchn"/>
          <w:rFonts w:eastAsiaTheme="minorHAnsi"/>
          <w:b/>
          <w:bCs/>
        </w:rPr>
      </w:pPr>
    </w:p>
    <w:p w14:paraId="35944A6C" w14:textId="77777777" w:rsidR="00A17AFB" w:rsidRPr="000C4182" w:rsidRDefault="00A17AFB" w:rsidP="00A17AFB">
      <w:pPr>
        <w:pStyle w:val="berschrift2"/>
      </w:pPr>
      <w:r>
        <w:t>Aktivität Nr.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5944"/>
      </w:tblGrid>
      <w:tr w:rsidR="00A17AFB" w:rsidRPr="006D3914" w14:paraId="7E3E56BF" w14:textId="77777777" w:rsidTr="0000043C">
        <w:trPr>
          <w:trHeight w:val="470"/>
        </w:trPr>
        <w:tc>
          <w:tcPr>
            <w:tcW w:w="3114" w:type="dxa"/>
          </w:tcPr>
          <w:p w14:paraId="14F7D1C0" w14:textId="77777777" w:rsidR="00A17AFB" w:rsidRPr="006D3914" w:rsidRDefault="00A17AFB" w:rsidP="0000043C">
            <w:pPr>
              <w:pStyle w:val="StandardJfE"/>
            </w:pPr>
            <w:r w:rsidRPr="006D3914">
              <w:t>Art der Aktivität</w:t>
            </w:r>
          </w:p>
        </w:tc>
        <w:tc>
          <w:tcPr>
            <w:tcW w:w="5948" w:type="dxa"/>
          </w:tcPr>
          <w:p w14:paraId="0236754A" w14:textId="77777777" w:rsidR="00A17AFB" w:rsidRPr="006D3914" w:rsidRDefault="00A17AFB" w:rsidP="0000043C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A17AFB" w:rsidRPr="006D3914" w14:paraId="5DDD8B62" w14:textId="77777777" w:rsidTr="0000043C">
        <w:trPr>
          <w:trHeight w:val="470"/>
        </w:trPr>
        <w:tc>
          <w:tcPr>
            <w:tcW w:w="3114" w:type="dxa"/>
          </w:tcPr>
          <w:p w14:paraId="3892C670" w14:textId="77777777" w:rsidR="00A17AFB" w:rsidRPr="006D3914" w:rsidRDefault="00A17AFB" w:rsidP="0000043C">
            <w:pPr>
              <w:pStyle w:val="StandardJfE"/>
            </w:pPr>
            <w:r w:rsidRPr="006D3914">
              <w:t>Zielgruppe</w:t>
            </w:r>
          </w:p>
        </w:tc>
        <w:tc>
          <w:tcPr>
            <w:tcW w:w="5948" w:type="dxa"/>
          </w:tcPr>
          <w:p w14:paraId="71D39A90" w14:textId="77777777" w:rsidR="00A17AFB" w:rsidRPr="006D3914" w:rsidRDefault="00A17AFB" w:rsidP="0000043C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A17AFB" w:rsidRPr="006D3914" w14:paraId="21C4595C" w14:textId="77777777" w:rsidTr="0000043C">
        <w:trPr>
          <w:trHeight w:val="470"/>
        </w:trPr>
        <w:tc>
          <w:tcPr>
            <w:tcW w:w="3114" w:type="dxa"/>
          </w:tcPr>
          <w:p w14:paraId="17391F39" w14:textId="77777777" w:rsidR="00A17AFB" w:rsidRPr="006D3914" w:rsidRDefault="00A17AFB" w:rsidP="0000043C">
            <w:pPr>
              <w:pStyle w:val="StandardJfE"/>
            </w:pPr>
            <w:r w:rsidRPr="006D3914">
              <w:t>Inhalt und Ergebnisse</w:t>
            </w:r>
          </w:p>
        </w:tc>
        <w:tc>
          <w:tcPr>
            <w:tcW w:w="5948" w:type="dxa"/>
          </w:tcPr>
          <w:p w14:paraId="056F8169" w14:textId="77777777" w:rsidR="00A17AFB" w:rsidRPr="006D3914" w:rsidRDefault="00A17AFB" w:rsidP="0000043C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</w:tbl>
    <w:p w14:paraId="04A4EB74" w14:textId="77777777" w:rsidR="00A17AFB" w:rsidRDefault="00A17AFB" w:rsidP="00A17AFB">
      <w:pPr>
        <w:pStyle w:val="berschrift2"/>
      </w:pPr>
    </w:p>
    <w:p w14:paraId="45E96A20" w14:textId="77777777" w:rsidR="00A17AFB" w:rsidRPr="000C4182" w:rsidRDefault="00A17AFB" w:rsidP="00A17AFB">
      <w:pPr>
        <w:pStyle w:val="berschrift2"/>
      </w:pPr>
      <w:r>
        <w:t>Aktivität Nr.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5944"/>
      </w:tblGrid>
      <w:tr w:rsidR="00A17AFB" w:rsidRPr="006D3914" w14:paraId="4F56164C" w14:textId="77777777" w:rsidTr="0000043C">
        <w:trPr>
          <w:trHeight w:val="470"/>
        </w:trPr>
        <w:tc>
          <w:tcPr>
            <w:tcW w:w="3114" w:type="dxa"/>
          </w:tcPr>
          <w:p w14:paraId="2699352E" w14:textId="77777777" w:rsidR="00A17AFB" w:rsidRPr="006D3914" w:rsidRDefault="00A17AFB" w:rsidP="0000043C">
            <w:pPr>
              <w:pStyle w:val="StandardJfE"/>
            </w:pPr>
            <w:r w:rsidRPr="006D3914">
              <w:t>Art der Aktivität</w:t>
            </w:r>
          </w:p>
        </w:tc>
        <w:tc>
          <w:tcPr>
            <w:tcW w:w="5948" w:type="dxa"/>
          </w:tcPr>
          <w:p w14:paraId="5E99DA3C" w14:textId="77777777" w:rsidR="00A17AFB" w:rsidRPr="006D3914" w:rsidRDefault="00A17AFB" w:rsidP="0000043C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A17AFB" w:rsidRPr="006D3914" w14:paraId="5D1CB60D" w14:textId="77777777" w:rsidTr="0000043C">
        <w:trPr>
          <w:trHeight w:val="470"/>
        </w:trPr>
        <w:tc>
          <w:tcPr>
            <w:tcW w:w="3114" w:type="dxa"/>
          </w:tcPr>
          <w:p w14:paraId="34A24E08" w14:textId="77777777" w:rsidR="00A17AFB" w:rsidRPr="006D3914" w:rsidRDefault="00A17AFB" w:rsidP="0000043C">
            <w:pPr>
              <w:pStyle w:val="StandardJfE"/>
            </w:pPr>
            <w:r w:rsidRPr="006D3914">
              <w:t>Zielgruppe</w:t>
            </w:r>
          </w:p>
        </w:tc>
        <w:tc>
          <w:tcPr>
            <w:tcW w:w="5948" w:type="dxa"/>
          </w:tcPr>
          <w:p w14:paraId="51985C60" w14:textId="77777777" w:rsidR="00A17AFB" w:rsidRPr="006D3914" w:rsidRDefault="00A17AFB" w:rsidP="0000043C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  <w:tr w:rsidR="00A17AFB" w:rsidRPr="006D3914" w14:paraId="79704343" w14:textId="77777777" w:rsidTr="0000043C">
        <w:trPr>
          <w:trHeight w:val="470"/>
        </w:trPr>
        <w:tc>
          <w:tcPr>
            <w:tcW w:w="3114" w:type="dxa"/>
          </w:tcPr>
          <w:p w14:paraId="3180EF22" w14:textId="77777777" w:rsidR="00A17AFB" w:rsidRPr="006D3914" w:rsidRDefault="00A17AFB" w:rsidP="0000043C">
            <w:pPr>
              <w:pStyle w:val="StandardJfE"/>
            </w:pPr>
            <w:r w:rsidRPr="006D3914">
              <w:t>Inhalt und Ergebnisse</w:t>
            </w:r>
          </w:p>
        </w:tc>
        <w:tc>
          <w:tcPr>
            <w:tcW w:w="5948" w:type="dxa"/>
          </w:tcPr>
          <w:p w14:paraId="3A62C019" w14:textId="77777777" w:rsidR="00A17AFB" w:rsidRPr="006D3914" w:rsidRDefault="00A17AFB" w:rsidP="0000043C">
            <w:pPr>
              <w:pStyle w:val="StandardJfE"/>
            </w:pPr>
            <w:r w:rsidRPr="006D3914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6D3914">
              <w:instrText xml:space="preserve"> FORMTEXT </w:instrText>
            </w:r>
            <w:r w:rsidRPr="006D3914">
              <w:fldChar w:fldCharType="separate"/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t> </w:t>
            </w:r>
            <w:r w:rsidRPr="006D3914">
              <w:fldChar w:fldCharType="end"/>
            </w:r>
          </w:p>
        </w:tc>
      </w:tr>
    </w:tbl>
    <w:p w14:paraId="62D16CC8" w14:textId="77777777" w:rsidR="00A17AFB" w:rsidRPr="000C4182" w:rsidRDefault="00A17AFB" w:rsidP="00A17AFB">
      <w:pPr>
        <w:pStyle w:val="berschrift2"/>
      </w:pPr>
      <w:r>
        <w:t>Aktivität Nr.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5944"/>
      </w:tblGrid>
      <w:tr w:rsidR="00A17AFB" w:rsidRPr="000771CF" w14:paraId="1F07239F" w14:textId="77777777" w:rsidTr="0000043C">
        <w:trPr>
          <w:trHeight w:val="470"/>
        </w:trPr>
        <w:tc>
          <w:tcPr>
            <w:tcW w:w="3114" w:type="dxa"/>
          </w:tcPr>
          <w:p w14:paraId="17470FD9" w14:textId="77777777" w:rsidR="00A17AFB" w:rsidRPr="000771CF" w:rsidRDefault="00A17AFB" w:rsidP="0000043C">
            <w:pPr>
              <w:pStyle w:val="StandardJfE"/>
            </w:pPr>
            <w:r>
              <w:t>Art der Aktivität</w:t>
            </w:r>
          </w:p>
        </w:tc>
        <w:tc>
          <w:tcPr>
            <w:tcW w:w="5948" w:type="dxa"/>
          </w:tcPr>
          <w:p w14:paraId="1C37AD7C" w14:textId="77777777" w:rsidR="00A17AFB" w:rsidRDefault="00A17AFB" w:rsidP="0000043C">
            <w:pPr>
              <w:pStyle w:val="StandardJfE"/>
            </w:pPr>
            <w:r w:rsidRPr="000771CF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771CF">
              <w:instrText xml:space="preserve"> FORMTEXT </w:instrText>
            </w:r>
            <w:r w:rsidRPr="000771CF">
              <w:fldChar w:fldCharType="separate"/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fldChar w:fldCharType="end"/>
            </w:r>
          </w:p>
        </w:tc>
      </w:tr>
      <w:tr w:rsidR="00A17AFB" w:rsidRPr="000771CF" w14:paraId="494C58F8" w14:textId="77777777" w:rsidTr="0000043C">
        <w:trPr>
          <w:trHeight w:val="470"/>
        </w:trPr>
        <w:tc>
          <w:tcPr>
            <w:tcW w:w="3114" w:type="dxa"/>
          </w:tcPr>
          <w:p w14:paraId="6FEE5FBA" w14:textId="77777777" w:rsidR="00A17AFB" w:rsidRPr="000771CF" w:rsidRDefault="00A17AFB" w:rsidP="0000043C">
            <w:pPr>
              <w:pStyle w:val="StandardJfE"/>
            </w:pPr>
            <w:r>
              <w:t>Zielgruppe</w:t>
            </w:r>
          </w:p>
        </w:tc>
        <w:tc>
          <w:tcPr>
            <w:tcW w:w="5948" w:type="dxa"/>
          </w:tcPr>
          <w:p w14:paraId="26DB6206" w14:textId="77777777" w:rsidR="00A17AFB" w:rsidRDefault="00A17AFB" w:rsidP="0000043C">
            <w:pPr>
              <w:pStyle w:val="StandardJfE"/>
            </w:pPr>
            <w:r w:rsidRPr="000771CF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771CF">
              <w:instrText xml:space="preserve"> FORMTEXT </w:instrText>
            </w:r>
            <w:r w:rsidRPr="000771CF">
              <w:fldChar w:fldCharType="separate"/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fldChar w:fldCharType="end"/>
            </w:r>
          </w:p>
        </w:tc>
      </w:tr>
      <w:tr w:rsidR="00A17AFB" w:rsidRPr="000771CF" w14:paraId="2AF182DC" w14:textId="77777777" w:rsidTr="0000043C">
        <w:trPr>
          <w:trHeight w:val="470"/>
        </w:trPr>
        <w:tc>
          <w:tcPr>
            <w:tcW w:w="3114" w:type="dxa"/>
          </w:tcPr>
          <w:p w14:paraId="10FE054D" w14:textId="77777777" w:rsidR="00A17AFB" w:rsidRDefault="00A17AFB" w:rsidP="0000043C">
            <w:pPr>
              <w:pStyle w:val="StandardJfE"/>
            </w:pPr>
            <w:r>
              <w:t>Inhalt und Ergebnisse</w:t>
            </w:r>
          </w:p>
        </w:tc>
        <w:tc>
          <w:tcPr>
            <w:tcW w:w="5948" w:type="dxa"/>
          </w:tcPr>
          <w:p w14:paraId="7C1E2154" w14:textId="77777777" w:rsidR="00A17AFB" w:rsidRDefault="00A17AFB" w:rsidP="0000043C">
            <w:pPr>
              <w:pStyle w:val="StandardJfE"/>
            </w:pPr>
            <w:r w:rsidRPr="000771CF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771CF">
              <w:instrText xml:space="preserve"> FORMTEXT </w:instrText>
            </w:r>
            <w:r w:rsidRPr="000771CF">
              <w:fldChar w:fldCharType="separate"/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fldChar w:fldCharType="end"/>
            </w:r>
          </w:p>
        </w:tc>
      </w:tr>
    </w:tbl>
    <w:p w14:paraId="1B6EB4E5" w14:textId="77777777" w:rsidR="00A17AFB" w:rsidRDefault="00A17AFB" w:rsidP="00A17AFB">
      <w:pPr>
        <w:pStyle w:val="berschrift2"/>
      </w:pPr>
    </w:p>
    <w:p w14:paraId="0E3608C4" w14:textId="0572AD4A" w:rsidR="00A17AFB" w:rsidRPr="000C4182" w:rsidRDefault="00A17AFB" w:rsidP="00A17AFB">
      <w:pPr>
        <w:pStyle w:val="berschrift2"/>
      </w:pPr>
      <w:r>
        <w:t>Aktivität Nr.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2"/>
        <w:gridCol w:w="5944"/>
      </w:tblGrid>
      <w:tr w:rsidR="00A17AFB" w:rsidRPr="000771CF" w14:paraId="2838464D" w14:textId="77777777" w:rsidTr="0000043C">
        <w:trPr>
          <w:trHeight w:val="470"/>
        </w:trPr>
        <w:tc>
          <w:tcPr>
            <w:tcW w:w="3114" w:type="dxa"/>
          </w:tcPr>
          <w:p w14:paraId="49FB0EAF" w14:textId="77777777" w:rsidR="00A17AFB" w:rsidRPr="000771CF" w:rsidRDefault="00A17AFB" w:rsidP="0000043C">
            <w:pPr>
              <w:pStyle w:val="StandardJfE"/>
            </w:pPr>
            <w:r>
              <w:t>Art der Aktivität</w:t>
            </w:r>
          </w:p>
        </w:tc>
        <w:tc>
          <w:tcPr>
            <w:tcW w:w="5948" w:type="dxa"/>
          </w:tcPr>
          <w:p w14:paraId="3F6F345A" w14:textId="77777777" w:rsidR="00A17AFB" w:rsidRDefault="00A17AFB" w:rsidP="0000043C">
            <w:pPr>
              <w:pStyle w:val="StandardJfE"/>
            </w:pPr>
            <w:r w:rsidRPr="000771CF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771CF">
              <w:instrText xml:space="preserve"> FORMTEXT </w:instrText>
            </w:r>
            <w:r w:rsidRPr="000771CF">
              <w:fldChar w:fldCharType="separate"/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fldChar w:fldCharType="end"/>
            </w:r>
          </w:p>
        </w:tc>
      </w:tr>
      <w:tr w:rsidR="00A17AFB" w:rsidRPr="000771CF" w14:paraId="3DB9981C" w14:textId="77777777" w:rsidTr="0000043C">
        <w:trPr>
          <w:trHeight w:val="470"/>
        </w:trPr>
        <w:tc>
          <w:tcPr>
            <w:tcW w:w="3114" w:type="dxa"/>
          </w:tcPr>
          <w:p w14:paraId="11EDB724" w14:textId="77777777" w:rsidR="00A17AFB" w:rsidRPr="000771CF" w:rsidRDefault="00A17AFB" w:rsidP="0000043C">
            <w:pPr>
              <w:pStyle w:val="StandardJfE"/>
            </w:pPr>
            <w:r>
              <w:t>Zielgruppe</w:t>
            </w:r>
          </w:p>
        </w:tc>
        <w:tc>
          <w:tcPr>
            <w:tcW w:w="5948" w:type="dxa"/>
          </w:tcPr>
          <w:p w14:paraId="67979846" w14:textId="77777777" w:rsidR="00A17AFB" w:rsidRDefault="00A17AFB" w:rsidP="0000043C">
            <w:pPr>
              <w:pStyle w:val="StandardJfE"/>
            </w:pPr>
            <w:r w:rsidRPr="000771CF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771CF">
              <w:instrText xml:space="preserve"> FORMTEXT </w:instrText>
            </w:r>
            <w:r w:rsidRPr="000771CF">
              <w:fldChar w:fldCharType="separate"/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fldChar w:fldCharType="end"/>
            </w:r>
          </w:p>
        </w:tc>
      </w:tr>
      <w:tr w:rsidR="00A17AFB" w:rsidRPr="000771CF" w14:paraId="59C6E7DF" w14:textId="77777777" w:rsidTr="0000043C">
        <w:trPr>
          <w:trHeight w:val="470"/>
        </w:trPr>
        <w:tc>
          <w:tcPr>
            <w:tcW w:w="3114" w:type="dxa"/>
          </w:tcPr>
          <w:p w14:paraId="140D4C7B" w14:textId="77777777" w:rsidR="00A17AFB" w:rsidRDefault="00A17AFB" w:rsidP="0000043C">
            <w:pPr>
              <w:pStyle w:val="StandardJfE"/>
            </w:pPr>
            <w:r>
              <w:t>Inhalt und Ergebnisse</w:t>
            </w:r>
          </w:p>
        </w:tc>
        <w:tc>
          <w:tcPr>
            <w:tcW w:w="5948" w:type="dxa"/>
          </w:tcPr>
          <w:p w14:paraId="5D3BCA25" w14:textId="77777777" w:rsidR="00A17AFB" w:rsidRDefault="00A17AFB" w:rsidP="0000043C">
            <w:pPr>
              <w:pStyle w:val="StandardJfE"/>
            </w:pPr>
            <w:r w:rsidRPr="000771CF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771CF">
              <w:instrText xml:space="preserve"> FORMTEXT </w:instrText>
            </w:r>
            <w:r w:rsidRPr="000771CF">
              <w:fldChar w:fldCharType="separate"/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fldChar w:fldCharType="end"/>
            </w:r>
          </w:p>
        </w:tc>
      </w:tr>
    </w:tbl>
    <w:p w14:paraId="4D1F0F83" w14:textId="77777777" w:rsidR="00A17AFB" w:rsidRDefault="00A17AFB" w:rsidP="00736D03">
      <w:pPr>
        <w:rPr>
          <w:rStyle w:val="StandardJfEZchn"/>
          <w:rFonts w:eastAsiaTheme="minorHAnsi"/>
          <w:b/>
          <w:bCs/>
        </w:rPr>
      </w:pPr>
    </w:p>
    <w:p w14:paraId="363757FA" w14:textId="77777777" w:rsidR="00A17AFB" w:rsidRPr="00A17AFB" w:rsidRDefault="00A17AFB" w:rsidP="00663E4E">
      <w:pPr>
        <w:pStyle w:val="HeadlinezweiterOrdnung"/>
        <w:rPr>
          <w:rFonts w:eastAsiaTheme="minorEastAsia"/>
        </w:rPr>
      </w:pPr>
      <w:r w:rsidRPr="00A17AFB">
        <w:rPr>
          <w:rFonts w:eastAsiaTheme="minorEastAsia"/>
        </w:rPr>
        <w:t>Wirkung und Verbreitung</w:t>
      </w:r>
    </w:p>
    <w:p w14:paraId="0436D1AA" w14:textId="5BECB837" w:rsidR="00A17AFB" w:rsidRPr="000771CF" w:rsidRDefault="00A17AFB" w:rsidP="00A17AFB">
      <w:pPr>
        <w:pStyle w:val="StandardJfE"/>
        <w:rPr>
          <w:sz w:val="16"/>
          <w:szCs w:val="16"/>
        </w:rPr>
      </w:pPr>
      <w:r>
        <w:t xml:space="preserve">Wie trägt das Projekt zu langfristigen Entwicklungen der beteiligten Organisationen bei? </w:t>
      </w:r>
      <w:r w:rsidRPr="6B048223">
        <w:rPr>
          <w:sz w:val="16"/>
          <w:szCs w:val="16"/>
        </w:rPr>
        <w:t>(max. 1.500 Zeichen)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A17AFB" w:rsidRPr="000771CF" w14:paraId="5794D181" w14:textId="77777777" w:rsidTr="00A17AFB">
        <w:trPr>
          <w:trHeight w:val="470"/>
        </w:trPr>
        <w:tc>
          <w:tcPr>
            <w:tcW w:w="9067" w:type="dxa"/>
          </w:tcPr>
          <w:p w14:paraId="461610F1" w14:textId="77777777" w:rsidR="00A17AFB" w:rsidRPr="000771CF" w:rsidRDefault="00A17AFB" w:rsidP="0000043C">
            <w:pPr>
              <w:pStyle w:val="StandardJfE"/>
            </w:pPr>
            <w:r w:rsidRPr="000771CF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771CF">
              <w:instrText xml:space="preserve"> FORMTEXT </w:instrText>
            </w:r>
            <w:r w:rsidRPr="000771CF">
              <w:fldChar w:fldCharType="separate"/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fldChar w:fldCharType="end"/>
            </w:r>
          </w:p>
        </w:tc>
      </w:tr>
    </w:tbl>
    <w:p w14:paraId="0336278C" w14:textId="77777777" w:rsidR="00A17AFB" w:rsidRDefault="00A17AFB" w:rsidP="00A17AFB">
      <w:pPr>
        <w:pStyle w:val="StandardJfE"/>
      </w:pPr>
    </w:p>
    <w:p w14:paraId="4F97C5A1" w14:textId="77777777" w:rsidR="00A17AFB" w:rsidRDefault="00A17AFB" w:rsidP="00A17AFB">
      <w:pPr>
        <w:pStyle w:val="StandardJfE"/>
      </w:pPr>
      <w:r w:rsidRPr="006D3914">
        <w:t xml:space="preserve">Wie werden Sie Ergebnisse innerhalb der beteiligten Organisationen und in </w:t>
      </w:r>
      <w:r>
        <w:t>ih</w:t>
      </w:r>
      <w:r w:rsidRPr="006D3914">
        <w:t>ren lokalen Umgebungen verbreiten und nutzbar machen?</w:t>
      </w:r>
      <w:r>
        <w:t xml:space="preserve"> </w:t>
      </w:r>
      <w:r w:rsidRPr="000771CF">
        <w:rPr>
          <w:sz w:val="16"/>
          <w:szCs w:val="16"/>
        </w:rPr>
        <w:t>(max. 1.500 Zeichen)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6"/>
      </w:tblGrid>
      <w:tr w:rsidR="00A17AFB" w:rsidRPr="000771CF" w14:paraId="7A55FD27" w14:textId="77777777" w:rsidTr="00A17AFB">
        <w:trPr>
          <w:trHeight w:val="470"/>
        </w:trPr>
        <w:tc>
          <w:tcPr>
            <w:tcW w:w="9067" w:type="dxa"/>
          </w:tcPr>
          <w:p w14:paraId="0C858BEF" w14:textId="77777777" w:rsidR="00A17AFB" w:rsidRPr="000771CF" w:rsidRDefault="00A17AFB" w:rsidP="0000043C">
            <w:pPr>
              <w:pStyle w:val="StandardJfE"/>
            </w:pPr>
            <w:r w:rsidRPr="000771CF"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 w:rsidRPr="000771CF">
              <w:instrText xml:space="preserve"> FORMTEXT </w:instrText>
            </w:r>
            <w:r w:rsidRPr="000771CF">
              <w:fldChar w:fldCharType="separate"/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rPr>
                <w:noProof/>
              </w:rPr>
              <w:t> </w:t>
            </w:r>
            <w:r w:rsidRPr="000771CF">
              <w:fldChar w:fldCharType="end"/>
            </w:r>
          </w:p>
        </w:tc>
      </w:tr>
    </w:tbl>
    <w:p w14:paraId="4FDDBD40" w14:textId="77777777" w:rsidR="00A17AFB" w:rsidRPr="00403DDC" w:rsidRDefault="00A17AFB" w:rsidP="00A17AFB"/>
    <w:sectPr w:rsidR="00A17AFB" w:rsidRPr="00403DDC" w:rsidSect="00663E4E"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type w:val="continuous"/>
      <w:pgSz w:w="11900" w:h="16840"/>
      <w:pgMar w:top="1417" w:right="1417" w:bottom="1134" w:left="1417" w:header="709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1B0A83" w14:textId="77777777" w:rsidR="00135B76" w:rsidRDefault="00135B76" w:rsidP="00CD3334">
      <w:r>
        <w:separator/>
      </w:r>
    </w:p>
  </w:endnote>
  <w:endnote w:type="continuationSeparator" w:id="0">
    <w:p w14:paraId="7544F399" w14:textId="77777777" w:rsidR="00135B76" w:rsidRDefault="00135B76" w:rsidP="00CD33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19391017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10D3FA1F" w14:textId="77777777" w:rsidR="00F46B5F" w:rsidRDefault="00F46B5F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64370653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F2F3C0C" w14:textId="77777777" w:rsidR="00F46B5F" w:rsidRDefault="00F46B5F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421F6875" w14:textId="77777777" w:rsidR="00F46B5F" w:rsidRDefault="00F46B5F" w:rsidP="008129C2">
    <w:pPr>
      <w:pStyle w:val="Fuzeile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667905685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2B201822" w14:textId="77777777" w:rsidR="00F46B5F" w:rsidRPr="003E14A0" w:rsidRDefault="00F46B5F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094A943E" w14:textId="77777777" w:rsidR="00F46B5F" w:rsidRPr="008129C2" w:rsidRDefault="00F46B5F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2850C237" wp14:editId="3D377D4A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1" name="Textfeld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64CFF64" w14:textId="77777777" w:rsidR="00F46B5F" w:rsidRPr="008129C2" w:rsidRDefault="00F46B5F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850C237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26" type="#_x0000_t202" style="position:absolute;left:0;text-align:left;margin-left:325.3pt;margin-top:-1.4pt;width:134.15pt;height:14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" filled="f" stroked="f" strokeweight=".5pt">
              <v:textbox inset="0,0,0,0">
                <w:txbxContent>
                  <w:p w14:paraId="164CFF64" w14:textId="77777777" w:rsidR="00F46B5F" w:rsidRPr="008129C2" w:rsidRDefault="00F46B5F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636088704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214C78AA" w14:textId="77777777" w:rsidR="00F46B5F" w:rsidRPr="003E14A0" w:rsidRDefault="00F46B5F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0DBDCCA8" w14:textId="77777777" w:rsidR="00F46B5F" w:rsidRDefault="00F46B5F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2974D24" wp14:editId="3177560A">
              <wp:simplePos x="0" y="0"/>
              <wp:positionH relativeFrom="column">
                <wp:posOffset>4170334</wp:posOffset>
              </wp:positionH>
              <wp:positionV relativeFrom="paragraph">
                <wp:posOffset>-6960</wp:posOffset>
              </wp:positionV>
              <wp:extent cx="1698171" cy="180340"/>
              <wp:effectExtent l="0" t="0" r="3810" b="0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BC05C73" w14:textId="77777777" w:rsidR="00F46B5F" w:rsidRPr="001C495C" w:rsidRDefault="00F46B5F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2974D24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7" type="#_x0000_t202" style="position:absolute;margin-left:328.35pt;margin-top:-.55pt;width:133.7pt;height:14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" filled="f" stroked="f" strokeweight=".5pt">
              <v:textbox inset="0,0,0,0">
                <w:txbxContent>
                  <w:p w14:paraId="2BC05C73" w14:textId="77777777" w:rsidR="00F46B5F" w:rsidRPr="001C495C" w:rsidRDefault="00F46B5F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063752750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2309D10A" w14:textId="77777777" w:rsidR="003E14A0" w:rsidRDefault="003E14A0" w:rsidP="00855070">
        <w:pPr>
          <w:pStyle w:val="Fuzeile"/>
          <w:framePr w:wrap="none" w:vAnchor="text" w:hAnchor="margin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539200695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4AA5249B" w14:textId="77777777" w:rsidR="008129C2" w:rsidRDefault="008129C2" w:rsidP="003E14A0">
        <w:pPr>
          <w:pStyle w:val="Fuzeile"/>
          <w:framePr w:wrap="none" w:vAnchor="text" w:hAnchor="margin" w:y="1"/>
          <w:ind w:firstLine="360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end"/>
        </w:r>
      </w:p>
    </w:sdtContent>
  </w:sdt>
  <w:p w14:paraId="3C7A1C16" w14:textId="77777777" w:rsidR="00CD3334" w:rsidRDefault="00CD3334" w:rsidP="008129C2">
    <w:pPr>
      <w:pStyle w:val="Fuzeile"/>
      <w:ind w:firstLine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-1955548790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59738850" w14:textId="77777777" w:rsidR="003E14A0" w:rsidRPr="003E14A0" w:rsidRDefault="003E14A0" w:rsidP="00855070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 w:rsidRPr="003E14A0">
          <w:rPr>
            <w:rStyle w:val="Seitenzahl"/>
            <w:noProof/>
            <w:color w:val="174489"/>
          </w:rPr>
          <w:t>1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04143B2" w14:textId="77777777" w:rsidR="00CD3334" w:rsidRPr="008129C2" w:rsidRDefault="008129C2" w:rsidP="003E14A0">
    <w:pPr>
      <w:pStyle w:val="Fuzeile"/>
      <w:ind w:firstLine="360"/>
      <w:rPr>
        <w:b/>
        <w:bCs/>
        <w:color w:val="174489"/>
      </w:rPr>
    </w:pPr>
    <w:r>
      <w:rPr>
        <w:noProof/>
        <w:color w:val="174489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6EAFF5D" wp14:editId="10538428">
              <wp:simplePos x="0" y="0"/>
              <wp:positionH relativeFrom="column">
                <wp:posOffset>4131310</wp:posOffset>
              </wp:positionH>
              <wp:positionV relativeFrom="paragraph">
                <wp:posOffset>-17892</wp:posOffset>
              </wp:positionV>
              <wp:extent cx="1703524" cy="186613"/>
              <wp:effectExtent l="0" t="0" r="0" b="4445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3524" cy="186613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D17FA4" w14:textId="77777777" w:rsidR="008129C2" w:rsidRPr="008129C2" w:rsidRDefault="00E83986" w:rsidP="008129C2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EAFF5D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8" type="#_x0000_t202" style="position:absolute;left:0;text-align:left;margin-left:325.3pt;margin-top:-1.4pt;width:134.15pt;height:14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" filled="f" stroked="f" strokeweight=".5pt">
              <v:textbox inset="0,0,0,0">
                <w:txbxContent>
                  <w:p w14:paraId="6ED17FA4" w14:textId="77777777" w:rsidR="008129C2" w:rsidRPr="008129C2" w:rsidRDefault="00E83986" w:rsidP="008129C2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Seitenzahl"/>
      </w:rPr>
      <w:id w:val="1453436587"/>
      <w:docPartObj>
        <w:docPartGallery w:val="Page Numbers (Bottom of Page)"/>
        <w:docPartUnique/>
      </w:docPartObj>
    </w:sdtPr>
    <w:sdtEndPr>
      <w:rPr>
        <w:rStyle w:val="Seitenzahl"/>
        <w:color w:val="174489"/>
      </w:rPr>
    </w:sdtEndPr>
    <w:sdtContent>
      <w:p w14:paraId="767D71E6" w14:textId="77777777" w:rsidR="001C495C" w:rsidRPr="003E14A0" w:rsidRDefault="001C495C" w:rsidP="001C495C">
        <w:pPr>
          <w:pStyle w:val="Fuzeile"/>
          <w:framePr w:wrap="none" w:vAnchor="text" w:hAnchor="margin" w:y="1"/>
          <w:rPr>
            <w:rStyle w:val="Seitenzahl"/>
            <w:color w:val="174489"/>
          </w:rPr>
        </w:pPr>
        <w:r w:rsidRPr="003E14A0">
          <w:rPr>
            <w:rStyle w:val="Seitenzahl"/>
            <w:color w:val="174489"/>
          </w:rPr>
          <w:t>Seite 0</w:t>
        </w:r>
        <w:r w:rsidRPr="003E14A0">
          <w:rPr>
            <w:rStyle w:val="Seitenzahl"/>
            <w:color w:val="174489"/>
          </w:rPr>
          <w:fldChar w:fldCharType="begin"/>
        </w:r>
        <w:r w:rsidRPr="003E14A0">
          <w:rPr>
            <w:rStyle w:val="Seitenzahl"/>
            <w:color w:val="174489"/>
          </w:rPr>
          <w:instrText xml:space="preserve"> PAGE </w:instrText>
        </w:r>
        <w:r w:rsidRPr="003E14A0">
          <w:rPr>
            <w:rStyle w:val="Seitenzahl"/>
            <w:color w:val="174489"/>
          </w:rPr>
          <w:fldChar w:fldCharType="separate"/>
        </w:r>
        <w:r>
          <w:rPr>
            <w:rStyle w:val="Seitenzahl"/>
            <w:color w:val="174489"/>
          </w:rPr>
          <w:t>2</w:t>
        </w:r>
        <w:r w:rsidRPr="003E14A0">
          <w:rPr>
            <w:rStyle w:val="Seitenzahl"/>
            <w:color w:val="174489"/>
          </w:rPr>
          <w:fldChar w:fldCharType="end"/>
        </w:r>
      </w:p>
    </w:sdtContent>
  </w:sdt>
  <w:p w14:paraId="45878EDF" w14:textId="77777777" w:rsidR="001C495C" w:rsidRDefault="001C495C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825BA77" wp14:editId="0A6F6710">
              <wp:simplePos x="0" y="0"/>
              <wp:positionH relativeFrom="column">
                <wp:posOffset>4170334</wp:posOffset>
              </wp:positionH>
              <wp:positionV relativeFrom="paragraph">
                <wp:posOffset>-6960</wp:posOffset>
              </wp:positionV>
              <wp:extent cx="1698171" cy="180340"/>
              <wp:effectExtent l="0" t="0" r="3810" b="0"/>
              <wp:wrapNone/>
              <wp:docPr id="6" name="Textfeld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98171" cy="1803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72867C0" w14:textId="77777777" w:rsidR="001C495C" w:rsidRPr="001C495C" w:rsidRDefault="00E83986">
                          <w:pPr>
                            <w:rPr>
                              <w:color w:val="174489"/>
                            </w:rPr>
                          </w:pPr>
                          <w:r w:rsidRPr="00E83986">
                            <w:rPr>
                              <w:color w:val="174489"/>
                            </w:rPr>
                            <w:t>www.erasmusplus-jugend.de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25BA77" id="_x0000_t202" coordsize="21600,21600" o:spt="202" path="m,l,21600r21600,l21600,xe">
              <v:stroke joinstyle="miter"/>
              <v:path gradientshapeok="t" o:connecttype="rect"/>
            </v:shapetype>
            <v:shape id="Textfeld 6" o:spid="_x0000_s1029" type="#_x0000_t202" style="position:absolute;margin-left:328.35pt;margin-top:-.55pt;width:133.7pt;height:14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" filled="f" stroked="f" strokeweight=".5pt">
              <v:textbox inset="0,0,0,0">
                <w:txbxContent>
                  <w:p w14:paraId="772867C0" w14:textId="77777777" w:rsidR="001C495C" w:rsidRPr="001C495C" w:rsidRDefault="00E83986">
                    <w:pPr>
                      <w:rPr>
                        <w:color w:val="174489"/>
                      </w:rPr>
                    </w:pPr>
                    <w:r w:rsidRPr="00E83986">
                      <w:rPr>
                        <w:color w:val="174489"/>
                      </w:rPr>
                      <w:t>www.erasmusplus-jugend.de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530221" w14:textId="77777777" w:rsidR="00135B76" w:rsidRDefault="00135B76" w:rsidP="00CD3334">
      <w:r>
        <w:separator/>
      </w:r>
    </w:p>
  </w:footnote>
  <w:footnote w:type="continuationSeparator" w:id="0">
    <w:p w14:paraId="29DC852D" w14:textId="77777777" w:rsidR="00135B76" w:rsidRDefault="00135B76" w:rsidP="00CD33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D71694" w14:textId="77777777" w:rsidR="00F46B5F" w:rsidRDefault="00F46B5F">
    <w:pPr>
      <w:pStyle w:val="Kopfzeile"/>
    </w:pPr>
    <w:r>
      <w:rPr>
        <w:noProof/>
      </w:rPr>
      <w:drawing>
        <wp:anchor distT="0" distB="0" distL="114300" distR="114300" simplePos="0" relativeHeight="251667456" behindDoc="1" locked="0" layoutInCell="1" allowOverlap="1" wp14:anchorId="3370A829" wp14:editId="03EFF9DA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22861" w14:textId="77777777" w:rsidR="00F46B5F" w:rsidRDefault="00F46B5F">
    <w:pPr>
      <w:pStyle w:val="Kopfzeile"/>
    </w:pPr>
    <w:r>
      <w:rPr>
        <w:noProof/>
      </w:rPr>
      <w:drawing>
        <wp:anchor distT="0" distB="0" distL="114300" distR="114300" simplePos="0" relativeHeight="251669504" behindDoc="1" locked="0" layoutInCell="1" allowOverlap="1" wp14:anchorId="14CE5A66" wp14:editId="4B6EBEB7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C8D1AD" w14:textId="77777777" w:rsidR="00CD3334" w:rsidRDefault="00CD3334">
    <w:pPr>
      <w:pStyle w:val="Kopfzeil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F3B82B2" wp14:editId="1911B21F">
          <wp:simplePos x="0" y="0"/>
          <wp:positionH relativeFrom="column">
            <wp:posOffset>-900430</wp:posOffset>
          </wp:positionH>
          <wp:positionV relativeFrom="paragraph">
            <wp:posOffset>-450215</wp:posOffset>
          </wp:positionV>
          <wp:extent cx="7568917" cy="10698252"/>
          <wp:effectExtent l="0" t="0" r="635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fik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7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2F43F" w14:textId="77777777" w:rsidR="001C495C" w:rsidRDefault="001C495C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6F019F30" wp14:editId="2C44D82B">
          <wp:simplePos x="0" y="0"/>
          <wp:positionH relativeFrom="column">
            <wp:posOffset>-900430</wp:posOffset>
          </wp:positionH>
          <wp:positionV relativeFrom="paragraph">
            <wp:posOffset>-442837</wp:posOffset>
          </wp:positionV>
          <wp:extent cx="7568918" cy="10698252"/>
          <wp:effectExtent l="0" t="0" r="635" b="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Grafik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8918" cy="10698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22.65pt;height:15.35pt;visibility:visible;mso-wrap-style:square" o:bullet="t">
        <v:imagedata r:id="rId1" o:title=""/>
      </v:shape>
    </w:pict>
  </w:numPicBullet>
  <w:abstractNum w:abstractNumId="0" w15:restartNumberingAfterBreak="0">
    <w:nsid w:val="3B3350E8"/>
    <w:multiLevelType w:val="hybridMultilevel"/>
    <w:tmpl w:val="529A372C"/>
    <w:lvl w:ilvl="0" w:tplc="236423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D884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EEC2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9E0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44F5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F019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38E3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9AE6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EA46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704A1478"/>
    <w:multiLevelType w:val="hybridMultilevel"/>
    <w:tmpl w:val="FFB21E44"/>
    <w:lvl w:ilvl="0" w:tplc="773803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D849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CCCB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18F8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1AFA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EADE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C7B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8865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42DE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767731281">
    <w:abstractNumId w:val="0"/>
  </w:num>
  <w:num w:numId="2" w16cid:durableId="295334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0sud2nLXvp0fBjO6ONNUnh5qtK1K8AyIUERjr5mZumkJfUHb34lFVRk0A96DLNZ36/kA+slrdGxU4Cr4kAgqsg==" w:salt="9LBZatngTV8SO3MaUjtINw==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B5F"/>
    <w:rsid w:val="00135B76"/>
    <w:rsid w:val="001C495C"/>
    <w:rsid w:val="0021278B"/>
    <w:rsid w:val="00251127"/>
    <w:rsid w:val="00297846"/>
    <w:rsid w:val="002C7133"/>
    <w:rsid w:val="0030504C"/>
    <w:rsid w:val="0034504D"/>
    <w:rsid w:val="003853F4"/>
    <w:rsid w:val="003E14A0"/>
    <w:rsid w:val="00422379"/>
    <w:rsid w:val="004608A9"/>
    <w:rsid w:val="004951C3"/>
    <w:rsid w:val="00495DF4"/>
    <w:rsid w:val="00497DFC"/>
    <w:rsid w:val="00515228"/>
    <w:rsid w:val="00547B92"/>
    <w:rsid w:val="005B676D"/>
    <w:rsid w:val="005D0148"/>
    <w:rsid w:val="005E0EBA"/>
    <w:rsid w:val="005E34AA"/>
    <w:rsid w:val="005F784C"/>
    <w:rsid w:val="00660412"/>
    <w:rsid w:val="00663E4E"/>
    <w:rsid w:val="00667D39"/>
    <w:rsid w:val="006C2F2B"/>
    <w:rsid w:val="006D411A"/>
    <w:rsid w:val="00736D03"/>
    <w:rsid w:val="00742179"/>
    <w:rsid w:val="00753FBA"/>
    <w:rsid w:val="007B5EBD"/>
    <w:rsid w:val="008013EE"/>
    <w:rsid w:val="008129C2"/>
    <w:rsid w:val="008E5CA6"/>
    <w:rsid w:val="00990AA0"/>
    <w:rsid w:val="009E7E01"/>
    <w:rsid w:val="009F7422"/>
    <w:rsid w:val="00A17AFB"/>
    <w:rsid w:val="00AD6680"/>
    <w:rsid w:val="00B358D3"/>
    <w:rsid w:val="00BA2668"/>
    <w:rsid w:val="00C24F75"/>
    <w:rsid w:val="00C939CB"/>
    <w:rsid w:val="00CC75D4"/>
    <w:rsid w:val="00CD3334"/>
    <w:rsid w:val="00CF45D0"/>
    <w:rsid w:val="00DE112A"/>
    <w:rsid w:val="00E82234"/>
    <w:rsid w:val="00E83986"/>
    <w:rsid w:val="00E92297"/>
    <w:rsid w:val="00EE74C9"/>
    <w:rsid w:val="00F1189B"/>
    <w:rsid w:val="00F149C7"/>
    <w:rsid w:val="00F46B5F"/>
    <w:rsid w:val="00F521BD"/>
    <w:rsid w:val="00FD140F"/>
    <w:rsid w:val="085CCEC4"/>
    <w:rsid w:val="0B01EB86"/>
    <w:rsid w:val="3A1EDBAA"/>
    <w:rsid w:val="54221EFE"/>
    <w:rsid w:val="62980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,"/>
  <w:listSeparator w:val=";"/>
  <w14:docId w14:val="0EC343FE"/>
  <w15:chartTrackingRefBased/>
  <w15:docId w15:val="{411703B7-596F-4ADB-A2ED-FA1996C44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Fließtext"/>
    <w:qFormat/>
    <w:rsid w:val="00CD3334"/>
    <w:rPr>
      <w:sz w:val="22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D14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autoRedefine/>
    <w:uiPriority w:val="9"/>
    <w:unhideWhenUsed/>
    <w:qFormat/>
    <w:rsid w:val="00FD140F"/>
    <w:pPr>
      <w:keepNext/>
      <w:keepLines/>
      <w:spacing w:before="40"/>
      <w:outlineLvl w:val="1"/>
    </w:pPr>
    <w:rPr>
      <w:rFonts w:ascii="Calibri" w:eastAsiaTheme="majorEastAsia" w:hAnsi="Calibri" w:cstheme="majorBidi"/>
      <w:b/>
      <w:bCs/>
      <w:color w:val="2F5496" w:themeColor="accent1" w:themeShade="BF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FD140F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D1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FD140F"/>
    <w:rPr>
      <w:rFonts w:ascii="Calibri" w:eastAsiaTheme="majorEastAsia" w:hAnsi="Calibri" w:cstheme="majorBidi"/>
      <w:b/>
      <w:bCs/>
      <w:color w:val="2F5496" w:themeColor="accent1" w:themeShade="BF"/>
      <w:sz w:val="22"/>
      <w:szCs w:val="26"/>
    </w:rPr>
  </w:style>
  <w:style w:type="paragraph" w:customStyle="1" w:styleId="HeadlineersteOrdnung">
    <w:name w:val="Headline erste Ordnung"/>
    <w:basedOn w:val="EinfAbs"/>
    <w:qFormat/>
    <w:rsid w:val="00E83986"/>
    <w:pPr>
      <w:spacing w:after="170" w:line="240" w:lineRule="auto"/>
    </w:pPr>
    <w:rPr>
      <w:rFonts w:ascii="Calibri" w:hAnsi="Calibri" w:cs="Calibri"/>
      <w:b/>
      <w:bCs/>
      <w:color w:val="174489"/>
      <w:sz w:val="48"/>
      <w:szCs w:val="48"/>
    </w:rPr>
  </w:style>
  <w:style w:type="paragraph" w:customStyle="1" w:styleId="Subheadline">
    <w:name w:val="Subheadline"/>
    <w:basedOn w:val="EinfAbs"/>
    <w:qFormat/>
    <w:rsid w:val="00FD140F"/>
    <w:pPr>
      <w:spacing w:after="600" w:line="240" w:lineRule="auto"/>
    </w:pPr>
    <w:rPr>
      <w:rFonts w:ascii="Calibri" w:hAnsi="Calibri" w:cs="Calibri"/>
      <w:b/>
      <w:bCs/>
      <w:color w:val="154194"/>
      <w:sz w:val="32"/>
      <w:szCs w:val="32"/>
    </w:rPr>
  </w:style>
  <w:style w:type="paragraph" w:customStyle="1" w:styleId="HeadlinezweiterOrdnung">
    <w:name w:val="Headline zweiter Ordnung"/>
    <w:basedOn w:val="berschrift1"/>
    <w:qFormat/>
    <w:rsid w:val="00FD140F"/>
    <w:pPr>
      <w:spacing w:before="300" w:after="200" w:line="290" w:lineRule="exact"/>
    </w:pPr>
    <w:rPr>
      <w:rFonts w:ascii="Calibri" w:hAnsi="Calibri" w:cs="Calibri"/>
      <w:b/>
      <w:bCs/>
    </w:rPr>
  </w:style>
  <w:style w:type="paragraph" w:customStyle="1" w:styleId="Zwischenheadline">
    <w:name w:val="Zwischenheadline"/>
    <w:basedOn w:val="berschrift2"/>
    <w:qFormat/>
    <w:rsid w:val="005F784C"/>
    <w:pPr>
      <w:spacing w:before="120"/>
      <w:ind w:right="1554"/>
    </w:pPr>
    <w:rPr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334"/>
    <w:rPr>
      <w:sz w:val="22"/>
    </w:rPr>
  </w:style>
  <w:style w:type="paragraph" w:styleId="Fuzeile">
    <w:name w:val="footer"/>
    <w:basedOn w:val="Standard"/>
    <w:link w:val="FuzeileZchn"/>
    <w:uiPriority w:val="99"/>
    <w:unhideWhenUsed/>
    <w:rsid w:val="00CD33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334"/>
    <w:rPr>
      <w:sz w:val="22"/>
    </w:rPr>
  </w:style>
  <w:style w:type="character" w:styleId="Seitenzahl">
    <w:name w:val="page number"/>
    <w:basedOn w:val="Absatz-Standardschriftart"/>
    <w:uiPriority w:val="99"/>
    <w:semiHidden/>
    <w:unhideWhenUsed/>
    <w:rsid w:val="00CD3334"/>
  </w:style>
  <w:style w:type="character" w:styleId="Platzhaltertext">
    <w:name w:val="Placeholder Text"/>
    <w:basedOn w:val="Absatz-Standardschriftart"/>
    <w:uiPriority w:val="99"/>
    <w:semiHidden/>
    <w:rsid w:val="00F46B5F"/>
    <w:rPr>
      <w:color w:val="808080"/>
    </w:rPr>
  </w:style>
  <w:style w:type="character" w:customStyle="1" w:styleId="normaltextrun">
    <w:name w:val="normaltextrun"/>
    <w:basedOn w:val="Absatz-Standardschriftart"/>
    <w:rsid w:val="00F46B5F"/>
  </w:style>
  <w:style w:type="paragraph" w:customStyle="1" w:styleId="JfELink1">
    <w:name w:val="JfE Link1"/>
    <w:basedOn w:val="HTMLAdresse"/>
    <w:qFormat/>
    <w:rsid w:val="00F46B5F"/>
    <w:pPr>
      <w:spacing w:before="120" w:line="288" w:lineRule="exact"/>
    </w:pPr>
    <w:rPr>
      <w:rFonts w:ascii="Calibri" w:hAnsi="Calibri" w:cs="Times New Roman"/>
      <w:i w:val="0"/>
      <w:noProof/>
      <w:color w:val="E0005A"/>
      <w:szCs w:val="22"/>
      <w:lang w:eastAsia="de-DE"/>
    </w:rPr>
  </w:style>
  <w:style w:type="character" w:styleId="Hyperlink">
    <w:name w:val="Hyperlink"/>
    <w:basedOn w:val="Absatz-Standardschriftart"/>
    <w:uiPriority w:val="99"/>
    <w:unhideWhenUsed/>
    <w:rsid w:val="00F46B5F"/>
    <w:rPr>
      <w:color w:val="0563C1" w:themeColor="hyperlink"/>
      <w:u w:val="single"/>
    </w:rPr>
  </w:style>
  <w:style w:type="table" w:styleId="Tabellenraster">
    <w:name w:val="Table Grid"/>
    <w:basedOn w:val="NormaleTabelle"/>
    <w:uiPriority w:val="59"/>
    <w:rsid w:val="00F46B5F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TMLAdresse">
    <w:name w:val="HTML Address"/>
    <w:basedOn w:val="Standard"/>
    <w:link w:val="HTMLAdresseZchn"/>
    <w:uiPriority w:val="99"/>
    <w:semiHidden/>
    <w:unhideWhenUsed/>
    <w:rsid w:val="00F46B5F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F46B5F"/>
    <w:rPr>
      <w:i/>
      <w:iCs/>
      <w:sz w:val="22"/>
    </w:rPr>
  </w:style>
  <w:style w:type="paragraph" w:customStyle="1" w:styleId="berschriftJfE">
    <w:name w:val="Überschrift_JfE"/>
    <w:basedOn w:val="berschrift1"/>
    <w:link w:val="berschriftJfEZchn"/>
    <w:qFormat/>
    <w:rsid w:val="00736D03"/>
    <w:pPr>
      <w:keepNext w:val="0"/>
      <w:keepLines w:val="0"/>
      <w:widowControl w:val="0"/>
      <w:autoSpaceDE w:val="0"/>
      <w:autoSpaceDN w:val="0"/>
      <w:adjustRightInd w:val="0"/>
      <w:spacing w:before="360" w:after="120"/>
      <w:textAlignment w:val="center"/>
    </w:pPr>
    <w:rPr>
      <w:rFonts w:ascii="Calibri" w:eastAsia="Times New Roman" w:hAnsi="Calibri" w:cs="Calibri-Bold"/>
      <w:b/>
      <w:bCs/>
      <w:color w:val="00A5DB"/>
      <w:sz w:val="24"/>
      <w:szCs w:val="24"/>
      <w:lang w:val="en-US" w:eastAsia="de-DE"/>
    </w:rPr>
  </w:style>
  <w:style w:type="paragraph" w:customStyle="1" w:styleId="StandardJfE">
    <w:name w:val="Standard_JfE"/>
    <w:basedOn w:val="StandardWeb"/>
    <w:link w:val="StandardJfEZchn"/>
    <w:qFormat/>
    <w:rsid w:val="00736D03"/>
    <w:pPr>
      <w:spacing w:before="120"/>
    </w:pPr>
    <w:rPr>
      <w:rFonts w:ascii="Calibri" w:eastAsia="Times New Roman" w:hAnsi="Calibri"/>
      <w:color w:val="000000"/>
      <w:sz w:val="22"/>
      <w:szCs w:val="22"/>
      <w:lang w:eastAsia="de-DE"/>
    </w:rPr>
  </w:style>
  <w:style w:type="character" w:customStyle="1" w:styleId="berschriftJfEZchn">
    <w:name w:val="Überschrift_JfE Zchn"/>
    <w:link w:val="berschriftJfE"/>
    <w:rsid w:val="00736D03"/>
    <w:rPr>
      <w:rFonts w:ascii="Calibri" w:eastAsia="Times New Roman" w:hAnsi="Calibri" w:cs="Calibri-Bold"/>
      <w:b/>
      <w:bCs/>
      <w:color w:val="00A5DB"/>
      <w:lang w:val="en-US" w:eastAsia="de-DE"/>
    </w:rPr>
  </w:style>
  <w:style w:type="character" w:customStyle="1" w:styleId="StandardJfEZchn">
    <w:name w:val="Standard_JfE Zchn"/>
    <w:link w:val="StandardJfE"/>
    <w:rsid w:val="00736D03"/>
    <w:rPr>
      <w:rFonts w:ascii="Calibri" w:eastAsia="Times New Roman" w:hAnsi="Calibri" w:cs="Times New Roman"/>
      <w:color w:val="000000"/>
      <w:sz w:val="22"/>
      <w:szCs w:val="22"/>
      <w:lang w:eastAsia="de-DE"/>
    </w:rPr>
  </w:style>
  <w:style w:type="paragraph" w:customStyle="1" w:styleId="LinkJfE">
    <w:name w:val="Link_JfE"/>
    <w:basedOn w:val="StandardWeb"/>
    <w:link w:val="LinkJfEZchn"/>
    <w:qFormat/>
    <w:rsid w:val="00736D03"/>
    <w:pPr>
      <w:spacing w:before="100" w:beforeAutospacing="1" w:after="100" w:afterAutospacing="1"/>
    </w:pPr>
    <w:rPr>
      <w:rFonts w:ascii="Calibri" w:eastAsia="Times New Roman" w:hAnsi="Calibri"/>
      <w:color w:val="D30547"/>
      <w:sz w:val="22"/>
      <w:szCs w:val="22"/>
      <w:lang w:eastAsia="de-DE"/>
    </w:rPr>
  </w:style>
  <w:style w:type="character" w:customStyle="1" w:styleId="LinkJfEZchn">
    <w:name w:val="Link_JfE Zchn"/>
    <w:link w:val="LinkJfE"/>
    <w:rsid w:val="00736D03"/>
    <w:rPr>
      <w:rFonts w:ascii="Calibri" w:eastAsia="Times New Roman" w:hAnsi="Calibri" w:cs="Times New Roman"/>
      <w:color w:val="D30547"/>
      <w:sz w:val="22"/>
      <w:szCs w:val="22"/>
      <w:lang w:eastAsia="de-DE"/>
    </w:rPr>
  </w:style>
  <w:style w:type="paragraph" w:styleId="Listenabsatz">
    <w:name w:val="List Paragraph"/>
    <w:basedOn w:val="Standard"/>
    <w:rsid w:val="00736D03"/>
    <w:pPr>
      <w:suppressAutoHyphens/>
      <w:spacing w:line="100" w:lineRule="atLeast"/>
      <w:ind w:left="720"/>
      <w:contextualSpacing/>
    </w:pPr>
    <w:rPr>
      <w:rFonts w:ascii="Times New Roman" w:eastAsia="Times New Roman" w:hAnsi="Times New Roman" w:cs="Times New Roman"/>
      <w:color w:val="00000A"/>
      <w:sz w:val="20"/>
      <w:szCs w:val="20"/>
      <w:lang w:val="en-GB" w:eastAsia="de-DE"/>
    </w:rPr>
  </w:style>
  <w:style w:type="paragraph" w:styleId="StandardWeb">
    <w:name w:val="Normal (Web)"/>
    <w:basedOn w:val="Standard"/>
    <w:uiPriority w:val="99"/>
    <w:semiHidden/>
    <w:unhideWhenUsed/>
    <w:rsid w:val="00736D03"/>
    <w:rPr>
      <w:rFonts w:ascii="Times New Roman" w:hAnsi="Times New Roman" w:cs="Times New Roman"/>
      <w:sz w:val="24"/>
    </w:rPr>
  </w:style>
  <w:style w:type="character" w:customStyle="1" w:styleId="pagenr">
    <w:name w:val="pagenr"/>
    <w:uiPriority w:val="1"/>
    <w:qFormat/>
    <w:rsid w:val="004608A9"/>
    <w:rPr>
      <w:color w:val="D3245B"/>
      <w:sz w:val="22"/>
      <w:szCs w:val="22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63E4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hyperlink" Target="https://www.erasmusplus.nl/en/impacttool-strategicpartnerships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footer" Target="footer4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hyperlink" Target="https://www.erasmusplus-jugend.de/kontakt/?mitarbeiter_galerie%5Bfoerdermoeglichkeit%5D=18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erasmusplus-jugend.de/dokumentencenter/475/f2184932b91f216a02fb2f5cd6cbab97/LA2%20Leitfaden%20Qualit%C3%A4tsanforderungen_DE_fin.pdf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oter" Target="footer6.xml"/><Relationship Id="rId5" Type="http://schemas.openxmlformats.org/officeDocument/2006/relationships/styles" Target="styles.xml"/><Relationship Id="rId15" Type="http://schemas.openxmlformats.org/officeDocument/2006/relationships/hyperlink" Target="https://erasmus-plus.ec.europa.eu/de/erasmus-programme-guide" TargetMode="External"/><Relationship Id="rId23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hyperlink" Target="https://www.bonn-process.net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3.xml"/><Relationship Id="rId22" Type="http://schemas.openxmlformats.org/officeDocument/2006/relationships/footer" Target="foot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urbach\Downloads\E+-Jugend_Mastervorlage_Hochformat_DE_einspaltig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3352F63572B4342966351CC9C666B60" ma:contentTypeVersion="18" ma:contentTypeDescription="Ein neues Dokument erstellen." ma:contentTypeScope="" ma:versionID="72b99d9ebb085348e9409179ce9a5f47">
  <xsd:schema xmlns:xsd="http://www.w3.org/2001/XMLSchema" xmlns:xs="http://www.w3.org/2001/XMLSchema" xmlns:p="http://schemas.microsoft.com/office/2006/metadata/properties" xmlns:ns2="b8539960-a584-4f44-864f-f9475b807a2b" xmlns:ns3="affe8719-8db3-4c7e-a384-5661382be024" targetNamespace="http://schemas.microsoft.com/office/2006/metadata/properties" ma:root="true" ma:fieldsID="e7a04c19b51e4a75e1bb86408f99ba23" ns2:_="" ns3:_="">
    <xsd:import namespace="b8539960-a584-4f44-864f-f9475b807a2b"/>
    <xsd:import namespace="affe8719-8db3-4c7e-a384-5661382be0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539960-a584-4f44-864f-f9475b807a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Bildmarkierungen" ma:readOnly="false" ma:fieldId="{5cf76f15-5ced-4ddc-b409-7134ff3c332f}" ma:taxonomyMulti="true" ma:sspId="0a194f9f-2d52-4651-a611-761c7497d9d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fe8719-8db3-4c7e-a384-5661382be024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ccfda8e7-4e21-4be9-8c1d-ffc60a651f15}" ma:internalName="TaxCatchAll" ma:showField="CatchAllData" ma:web="affe8719-8db3-4c7e-a384-5661382be0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8539960-a584-4f44-864f-f9475b807a2b">
      <Terms xmlns="http://schemas.microsoft.com/office/infopath/2007/PartnerControls"/>
    </lcf76f155ced4ddcb4097134ff3c332f>
    <TaxCatchAll xmlns="affe8719-8db3-4c7e-a384-5661382be02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67AD4BE-4B0F-46C8-9BFC-692E37C5B7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539960-a584-4f44-864f-f9475b807a2b"/>
    <ds:schemaRef ds:uri="affe8719-8db3-4c7e-a384-5661382be0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4C347B7-98A3-4F0C-970C-3DBB983661C9}">
  <ds:schemaRefs>
    <ds:schemaRef ds:uri="http://www.w3.org/XML/1998/namespace"/>
    <ds:schemaRef ds:uri="http://purl.org/dc/dcmitype/"/>
    <ds:schemaRef ds:uri="http://schemas.openxmlformats.org/package/2006/metadata/core-properties"/>
    <ds:schemaRef ds:uri="http://schemas.microsoft.com/office/2006/documentManagement/types"/>
    <ds:schemaRef ds:uri="affe8719-8db3-4c7e-a384-5661382be024"/>
    <ds:schemaRef ds:uri="b8539960-a584-4f44-864f-f9475b807a2b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2801E6E1-DD81-4D2B-A6D5-C2142F55F49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E+-Jugend_Mastervorlage_Hochformat_DE_einspaltig</Template>
  <TotalTime>0</TotalTime>
  <Pages>4</Pages>
  <Words>912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Yvonne Burbach</dc:creator>
  <cp:keywords/>
  <dc:description/>
  <cp:lastModifiedBy>Andreas Klünter</cp:lastModifiedBy>
  <cp:revision>7</cp:revision>
  <cp:lastPrinted>2022-06-22T07:42:00Z</cp:lastPrinted>
  <dcterms:created xsi:type="dcterms:W3CDTF">2024-02-26T07:07:00Z</dcterms:created>
  <dcterms:modified xsi:type="dcterms:W3CDTF">2024-03-14T13:44:00Z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0x01010033352F63572B4342966351CC9C666B60</vt:lpwstr>
  </property>
  <property fmtid="{D5CDD505-2E9C-101B-9397-08002B2CF9AE}" pid="3" name="MediaServiceImageTags">
    <vt:lpwstr/>
  </property>
</Properties>
</file>